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27272" w14:textId="1203BFD9" w:rsidR="00CE1A6F" w:rsidRDefault="00CE1A6F">
      <w:pPr>
        <w:rPr>
          <w:rFonts w:ascii="Arial" w:hAnsi="Arial" w:cs="Arial"/>
        </w:rPr>
      </w:pPr>
    </w:p>
    <w:p w14:paraId="34B7D0B6" w14:textId="25503804" w:rsidR="00590FD1" w:rsidRDefault="00590FD1" w:rsidP="00590FD1">
      <w:pPr>
        <w:rPr>
          <w:rFonts w:ascii="Arial" w:hAnsi="Arial" w:cs="Arial"/>
        </w:rPr>
      </w:pPr>
    </w:p>
    <w:p w14:paraId="00E85CF3" w14:textId="77777777" w:rsidR="00BB6182" w:rsidRDefault="00BB6182" w:rsidP="00CA429D">
      <w:pPr>
        <w:rPr>
          <w:rFonts w:ascii="Arial" w:hAnsi="Arial" w:cs="Arial"/>
          <w:b/>
          <w:bCs/>
          <w:color w:val="153D63" w:themeColor="text2" w:themeTint="E6"/>
          <w:sz w:val="24"/>
          <w:szCs w:val="24"/>
        </w:rPr>
      </w:pPr>
    </w:p>
    <w:p w14:paraId="7E18FA27" w14:textId="26410AA2" w:rsidR="00AF5752" w:rsidRPr="00751FF5" w:rsidRDefault="00A31619" w:rsidP="00CA429D">
      <w:pPr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</w:pPr>
      <w:r w:rsidRPr="00787DDC">
        <w:rPr>
          <w:rFonts w:ascii="Arial" w:hAnsi="Arial" w:cs="Arial"/>
          <w:b/>
          <w:bCs/>
          <w:color w:val="747474" w:themeColor="background2" w:themeShade="80"/>
          <w:sz w:val="24"/>
          <w:szCs w:val="24"/>
          <w:highlight w:val="yellow"/>
        </w:rPr>
        <w:t>Hauptsatzung</w:t>
      </w:r>
      <w:r w:rsidRPr="00751FF5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 xml:space="preserve"> der </w:t>
      </w:r>
      <w:r w:rsidR="00840B66" w:rsidRPr="00787DDC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 xml:space="preserve">Gemeinde </w:t>
      </w:r>
      <w:r w:rsidR="00D9468B" w:rsidRPr="00787DDC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>Flechtingen</w:t>
      </w:r>
    </w:p>
    <w:p w14:paraId="69798BA7" w14:textId="77777777" w:rsidR="00CA429D" w:rsidRPr="00CA429D" w:rsidRDefault="00CA429D" w:rsidP="00CA429D">
      <w:pPr>
        <w:rPr>
          <w:rFonts w:ascii="Arial" w:hAnsi="Arial" w:cs="Arial"/>
        </w:rPr>
      </w:pPr>
    </w:p>
    <w:p w14:paraId="24CE333E" w14:textId="6C10E07B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  <w:r w:rsidRPr="007B3BC4">
        <w:rPr>
          <w:rFonts w:ascii="Arial" w:hAnsi="Arial" w:cs="Arial"/>
          <w:b/>
          <w:bCs/>
        </w:rPr>
        <w:t>Präambel:</w:t>
      </w:r>
      <w:r w:rsidRPr="00A31619">
        <w:rPr>
          <w:rFonts w:ascii="Arial" w:hAnsi="Arial" w:cs="Arial"/>
        </w:rPr>
        <w:t xml:space="preserve"> </w:t>
      </w:r>
      <w:r w:rsidR="007B3BC4">
        <w:rPr>
          <w:rFonts w:ascii="Arial" w:hAnsi="Arial" w:cs="Arial"/>
        </w:rPr>
        <w:br/>
      </w:r>
      <w:r w:rsidRPr="00313C84">
        <w:rPr>
          <w:rFonts w:ascii="Arial" w:hAnsi="Arial" w:cs="Arial"/>
          <w:highlight w:val="yellow"/>
        </w:rPr>
        <w:t xml:space="preserve">Aufgrund </w:t>
      </w:r>
      <w:r w:rsidR="00CC6B2E" w:rsidRPr="00313C84">
        <w:rPr>
          <w:rFonts w:ascii="Arial" w:hAnsi="Arial" w:cs="Arial"/>
          <w:highlight w:val="yellow"/>
        </w:rPr>
        <w:t>§</w:t>
      </w:r>
      <w:r w:rsidRPr="00313C84">
        <w:rPr>
          <w:rFonts w:ascii="Arial" w:hAnsi="Arial" w:cs="Arial"/>
          <w:highlight w:val="yellow"/>
        </w:rPr>
        <w:t xml:space="preserve"> 10 i. V. m. §§ 8, 45 Absatz 2 Ziffer 1 des Kommunalverfassungsgesetzes des Landes Sachsen-Anhalt (KVG LSA) vom 17.06.2014 (GVBl. LSA S. 288), zuletzt geändert durch Artikel 2 des Gesetzes vom 16.05.2024 (GVBl. LSA S. 1</w:t>
      </w:r>
      <w:r w:rsidR="00BB6182" w:rsidRPr="00313C84">
        <w:rPr>
          <w:rFonts w:ascii="Arial" w:hAnsi="Arial" w:cs="Arial"/>
          <w:highlight w:val="yellow"/>
        </w:rPr>
        <w:t>32</w:t>
      </w:r>
      <w:r w:rsidRPr="00313C84">
        <w:rPr>
          <w:rFonts w:ascii="Arial" w:hAnsi="Arial" w:cs="Arial"/>
          <w:highlight w:val="yellow"/>
        </w:rPr>
        <w:t>)</w:t>
      </w:r>
      <w:r w:rsidR="00BB6182" w:rsidRPr="00313C84">
        <w:rPr>
          <w:rFonts w:ascii="Arial" w:hAnsi="Arial" w:cs="Arial"/>
          <w:highlight w:val="yellow"/>
        </w:rPr>
        <w:t>,</w:t>
      </w:r>
      <w:r w:rsidR="00BB6182">
        <w:rPr>
          <w:rFonts w:ascii="Arial" w:hAnsi="Arial" w:cs="Arial"/>
        </w:rPr>
        <w:t xml:space="preserve"> </w:t>
      </w:r>
      <w:r w:rsidR="00BB6182" w:rsidRPr="00BB6182">
        <w:rPr>
          <w:rFonts w:ascii="Arial" w:hAnsi="Arial" w:cs="Arial"/>
        </w:rPr>
        <w:t>jeweils in der derzeit gültigen Fassung</w:t>
      </w:r>
      <w:r w:rsidR="00BB6182">
        <w:rPr>
          <w:rFonts w:ascii="Arial" w:hAnsi="Arial" w:cs="Arial"/>
        </w:rPr>
        <w:t xml:space="preserve">, </w:t>
      </w:r>
      <w:r w:rsidRPr="00A31619">
        <w:rPr>
          <w:rFonts w:ascii="Arial" w:hAnsi="Arial" w:cs="Arial"/>
        </w:rPr>
        <w:t xml:space="preserve">hat der </w:t>
      </w:r>
      <w:r w:rsidR="00840B66" w:rsidRPr="00840B66">
        <w:rPr>
          <w:rFonts w:ascii="Arial" w:hAnsi="Arial" w:cs="Arial"/>
          <w:highlight w:val="yellow"/>
        </w:rPr>
        <w:t>Gemeinderat der Gemeinde</w:t>
      </w:r>
      <w:r w:rsidR="00840B66" w:rsidRPr="00D9468B">
        <w:rPr>
          <w:rFonts w:ascii="Arial" w:hAnsi="Arial" w:cs="Arial"/>
          <w:highlight w:val="yellow"/>
        </w:rPr>
        <w:t xml:space="preserve"> </w:t>
      </w:r>
      <w:r w:rsidR="00D9468B" w:rsidRPr="00D9468B">
        <w:rPr>
          <w:rFonts w:ascii="Arial" w:hAnsi="Arial" w:cs="Arial"/>
          <w:highlight w:val="yellow"/>
        </w:rPr>
        <w:t>Flechtingen</w:t>
      </w:r>
      <w:r w:rsidR="00840B66"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in seiner Sitzung </w:t>
      </w:r>
      <w:r w:rsidRPr="00BB6182">
        <w:rPr>
          <w:rFonts w:ascii="Arial" w:hAnsi="Arial" w:cs="Arial"/>
          <w:highlight w:val="yellow"/>
        </w:rPr>
        <w:t xml:space="preserve">am </w:t>
      </w:r>
      <w:r w:rsidR="00BB6182" w:rsidRPr="00BB6182">
        <w:rPr>
          <w:rFonts w:ascii="Arial" w:hAnsi="Arial" w:cs="Arial"/>
          <w:highlight w:val="yellow"/>
        </w:rPr>
        <w:t>29.10</w:t>
      </w:r>
      <w:r w:rsidRPr="00BB6182">
        <w:rPr>
          <w:rFonts w:ascii="Arial" w:hAnsi="Arial" w:cs="Arial"/>
          <w:highlight w:val="yellow"/>
        </w:rPr>
        <w:t>.2024</w:t>
      </w:r>
      <w:r w:rsidRPr="00BB6182"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folgende </w:t>
      </w:r>
      <w:r w:rsidRPr="00787DDC">
        <w:rPr>
          <w:rFonts w:ascii="Arial" w:hAnsi="Arial" w:cs="Arial"/>
          <w:highlight w:val="yellow"/>
        </w:rPr>
        <w:t>Hauptsatzung</w:t>
      </w:r>
      <w:r w:rsidRPr="00A31619">
        <w:rPr>
          <w:rFonts w:ascii="Arial" w:hAnsi="Arial" w:cs="Arial"/>
        </w:rPr>
        <w:t xml:space="preserve"> beschlossen: </w:t>
      </w:r>
    </w:p>
    <w:p w14:paraId="688F7187" w14:textId="77777777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</w:p>
    <w:p w14:paraId="72CA72DA" w14:textId="14C1D94B" w:rsidR="007B3BC4" w:rsidRPr="007B3BC4" w:rsidRDefault="007B3BC4" w:rsidP="00CA429D">
      <w:pPr>
        <w:tabs>
          <w:tab w:val="left" w:pos="1749"/>
        </w:tabs>
        <w:rPr>
          <w:rFonts w:ascii="Arial" w:hAnsi="Arial" w:cs="Arial"/>
          <w:b/>
          <w:bCs/>
        </w:rPr>
      </w:pPr>
      <w:r w:rsidRPr="007B3BC4">
        <w:rPr>
          <w:rFonts w:ascii="Arial" w:hAnsi="Arial" w:cs="Arial"/>
          <w:b/>
          <w:bCs/>
        </w:rPr>
        <w:t>Historie: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05"/>
        <w:gridCol w:w="1600"/>
        <w:gridCol w:w="1665"/>
        <w:gridCol w:w="1980"/>
        <w:gridCol w:w="1410"/>
      </w:tblGrid>
      <w:tr w:rsidR="00A31619" w14:paraId="76DFC80F" w14:textId="77777777" w:rsidTr="00A11C66">
        <w:tc>
          <w:tcPr>
            <w:tcW w:w="24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9C051D" w14:textId="6176709E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Titel</w:t>
            </w:r>
          </w:p>
          <w:p w14:paraId="24D44A61" w14:textId="77777777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60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363749" w14:textId="052730C1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Sitzungstag</w:t>
            </w:r>
          </w:p>
        </w:tc>
        <w:tc>
          <w:tcPr>
            <w:tcW w:w="166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F3F9BB" w14:textId="24553914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Beschluss-Nr.</w:t>
            </w: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071D8" w14:textId="131560BA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Bekanntmachung</w:t>
            </w:r>
          </w:p>
        </w:tc>
        <w:tc>
          <w:tcPr>
            <w:tcW w:w="141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C4F6D" w14:textId="7E057B34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Inkrafttreten</w:t>
            </w:r>
          </w:p>
        </w:tc>
      </w:tr>
      <w:tr w:rsidR="00A31619" w14:paraId="53663BF4" w14:textId="77777777" w:rsidTr="00A11C66">
        <w:tc>
          <w:tcPr>
            <w:tcW w:w="24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1FA66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  <w:p w14:paraId="18485B19" w14:textId="13334D7E" w:rsidR="00A31619" w:rsidRPr="00A11C66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  <w:r w:rsidRPr="00BB6182">
              <w:rPr>
                <w:rFonts w:ascii="Arial" w:hAnsi="Arial" w:cs="Arial"/>
                <w:highlight w:val="yellow"/>
              </w:rPr>
              <w:t xml:space="preserve">Hauptsatzung der </w:t>
            </w:r>
            <w:r w:rsidR="00840B66" w:rsidRPr="00840B66">
              <w:rPr>
                <w:rFonts w:ascii="Arial" w:hAnsi="Arial" w:cs="Arial"/>
                <w:highlight w:val="yellow"/>
              </w:rPr>
              <w:t xml:space="preserve">Gemeinde </w:t>
            </w:r>
            <w:r w:rsidR="00D9468B" w:rsidRPr="00D9468B">
              <w:rPr>
                <w:rFonts w:ascii="Arial" w:hAnsi="Arial" w:cs="Arial"/>
                <w:highlight w:val="yellow"/>
              </w:rPr>
              <w:t>Flechtingen</w:t>
            </w:r>
          </w:p>
          <w:p w14:paraId="50836A2C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  <w:tc>
          <w:tcPr>
            <w:tcW w:w="160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139AE1" w14:textId="77777777" w:rsidR="00BB6182" w:rsidRPr="00BB6182" w:rsidRDefault="00BB6182" w:rsidP="00CA429D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  <w:p w14:paraId="5C8CEC97" w14:textId="0969633D" w:rsidR="00A31619" w:rsidRPr="00BB6182" w:rsidRDefault="00A31619" w:rsidP="00CA429D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</w:tc>
        <w:tc>
          <w:tcPr>
            <w:tcW w:w="166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663F2" w14:textId="77777777" w:rsidR="00BB6182" w:rsidRPr="00BB6182" w:rsidRDefault="00BB6182" w:rsidP="00BB6182">
            <w:pPr>
              <w:tabs>
                <w:tab w:val="left" w:pos="1749"/>
              </w:tabs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55D53D8" w14:textId="7B6A9A6F" w:rsidR="00A31619" w:rsidRPr="00BB6182" w:rsidRDefault="00A31619" w:rsidP="00840B66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D052CA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  <w:p w14:paraId="08664A08" w14:textId="77777777" w:rsidR="00BB6182" w:rsidRDefault="00BB6182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  <w:tc>
          <w:tcPr>
            <w:tcW w:w="141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32D019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</w:tr>
    </w:tbl>
    <w:p w14:paraId="539E6674" w14:textId="77777777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</w:p>
    <w:p w14:paraId="59E4BC3D" w14:textId="15FD989A" w:rsidR="00CA429D" w:rsidRDefault="00A31619" w:rsidP="00CA429D">
      <w:pPr>
        <w:tabs>
          <w:tab w:val="left" w:pos="1749"/>
        </w:tabs>
        <w:rPr>
          <w:rStyle w:val="Hyperlink"/>
          <w:rFonts w:ascii="Arial" w:hAnsi="Arial" w:cs="Arial"/>
        </w:rPr>
      </w:pPr>
      <w:r w:rsidRPr="00A31619">
        <w:rPr>
          <w:rFonts w:ascii="Arial" w:hAnsi="Arial" w:cs="Arial"/>
        </w:rPr>
        <w:t>Bei de</w:t>
      </w:r>
      <w:r>
        <w:rPr>
          <w:rFonts w:ascii="Arial" w:hAnsi="Arial" w:cs="Arial"/>
        </w:rPr>
        <w:t>r</w:t>
      </w:r>
      <w:r w:rsidRPr="00A31619">
        <w:rPr>
          <w:rFonts w:ascii="Arial" w:hAnsi="Arial" w:cs="Arial"/>
        </w:rPr>
        <w:t xml:space="preserve"> hier abgedruckten </w:t>
      </w:r>
      <w:r w:rsidRPr="00066FE0">
        <w:rPr>
          <w:rFonts w:ascii="Arial" w:hAnsi="Arial" w:cs="Arial"/>
          <w:highlight w:val="yellow"/>
        </w:rPr>
        <w:t>Hauptsatzung</w:t>
      </w:r>
      <w:r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>handelt es sich ausschließlich um ein Lesematerial. Rechtsverbindlich ist nur d</w:t>
      </w:r>
      <w:r>
        <w:rPr>
          <w:rFonts w:ascii="Arial" w:hAnsi="Arial" w:cs="Arial"/>
        </w:rPr>
        <w:t>ie</w:t>
      </w:r>
      <w:r w:rsidRPr="00A31619">
        <w:rPr>
          <w:rFonts w:ascii="Arial" w:hAnsi="Arial" w:cs="Arial"/>
        </w:rPr>
        <w:t xml:space="preserve"> jeweils auf der Internetseite de</w:t>
      </w:r>
      <w:r>
        <w:rPr>
          <w:rFonts w:ascii="Arial" w:hAnsi="Arial" w:cs="Arial"/>
        </w:rPr>
        <w:t xml:space="preserve">r Verbandsgemeinde Flechtingen </w:t>
      </w:r>
      <w:r w:rsidRPr="00A31619">
        <w:rPr>
          <w:rFonts w:ascii="Arial" w:hAnsi="Arial" w:cs="Arial"/>
        </w:rPr>
        <w:t xml:space="preserve">unter: </w:t>
      </w:r>
      <w:hyperlink r:id="rId7" w:history="1">
        <w:r w:rsidR="00C97B1C" w:rsidRPr="00B96673">
          <w:rPr>
            <w:rStyle w:val="Hyperlink"/>
            <w:rFonts w:ascii="Arial" w:hAnsi="Arial" w:cs="Arial"/>
          </w:rPr>
          <w:t>Verbandsgemeinde Flechtingen &gt; Rathaus &gt; Bekanntmachungen &gt; Bekanntmachungen Mitgliedsgemeinde</w:t>
        </w:r>
      </w:hyperlink>
      <w:r w:rsidR="00C97B1C"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veröffentlichte </w:t>
      </w:r>
      <w:r w:rsidRPr="00787DDC">
        <w:rPr>
          <w:rFonts w:ascii="Arial" w:hAnsi="Arial" w:cs="Arial"/>
          <w:highlight w:val="yellow"/>
        </w:rPr>
        <w:t>Hauptsatzung.</w:t>
      </w:r>
    </w:p>
    <w:p w14:paraId="1376877E" w14:textId="77777777" w:rsidR="005D5E07" w:rsidRPr="005D5E07" w:rsidRDefault="005D5E07" w:rsidP="005D5E07">
      <w:pPr>
        <w:rPr>
          <w:rFonts w:ascii="Arial" w:hAnsi="Arial" w:cs="Arial"/>
        </w:rPr>
      </w:pPr>
    </w:p>
    <w:p w14:paraId="2AA48F30" w14:textId="77777777" w:rsidR="005D5E07" w:rsidRPr="005D5E07" w:rsidRDefault="005D5E07" w:rsidP="005D5E07">
      <w:pPr>
        <w:rPr>
          <w:rFonts w:ascii="Arial" w:hAnsi="Arial" w:cs="Arial"/>
        </w:rPr>
      </w:pPr>
    </w:p>
    <w:p w14:paraId="128CB534" w14:textId="77777777" w:rsidR="005D5E07" w:rsidRPr="005D5E07" w:rsidRDefault="005D5E07" w:rsidP="005D5E07">
      <w:pPr>
        <w:rPr>
          <w:rFonts w:ascii="Arial" w:hAnsi="Arial" w:cs="Arial"/>
        </w:rPr>
      </w:pPr>
    </w:p>
    <w:p w14:paraId="7B7552A2" w14:textId="77777777" w:rsidR="005D5E07" w:rsidRPr="005D5E07" w:rsidRDefault="005D5E07" w:rsidP="005D5E07">
      <w:pPr>
        <w:rPr>
          <w:rFonts w:ascii="Arial" w:hAnsi="Arial" w:cs="Arial"/>
        </w:rPr>
      </w:pPr>
    </w:p>
    <w:p w14:paraId="3A387E5B" w14:textId="77777777" w:rsidR="005D5E07" w:rsidRPr="005D5E07" w:rsidRDefault="005D5E07" w:rsidP="005D5E07">
      <w:pPr>
        <w:rPr>
          <w:rFonts w:ascii="Arial" w:hAnsi="Arial" w:cs="Arial"/>
        </w:rPr>
      </w:pPr>
    </w:p>
    <w:p w14:paraId="4C868688" w14:textId="77777777" w:rsidR="005D5E07" w:rsidRPr="005D5E07" w:rsidRDefault="005D5E07" w:rsidP="005D5E07">
      <w:pPr>
        <w:rPr>
          <w:rFonts w:ascii="Arial" w:hAnsi="Arial" w:cs="Arial"/>
        </w:rPr>
      </w:pPr>
    </w:p>
    <w:p w14:paraId="4746B2BD" w14:textId="77777777" w:rsidR="005D5E07" w:rsidRPr="005D5E07" w:rsidRDefault="005D5E07" w:rsidP="005D5E07">
      <w:pPr>
        <w:rPr>
          <w:rFonts w:ascii="Arial" w:hAnsi="Arial" w:cs="Arial"/>
        </w:rPr>
      </w:pPr>
    </w:p>
    <w:p w14:paraId="09C5727B" w14:textId="77777777" w:rsidR="005D5E07" w:rsidRPr="005D5E07" w:rsidRDefault="005D5E07" w:rsidP="005D5E07">
      <w:pPr>
        <w:rPr>
          <w:rFonts w:ascii="Arial" w:hAnsi="Arial" w:cs="Arial"/>
        </w:rPr>
      </w:pPr>
    </w:p>
    <w:p w14:paraId="12CA1C24" w14:textId="77777777" w:rsidR="005D5E07" w:rsidRDefault="005D5E07" w:rsidP="005D5E07">
      <w:pPr>
        <w:rPr>
          <w:rFonts w:ascii="Arial" w:hAnsi="Arial" w:cs="Arial"/>
        </w:rPr>
      </w:pPr>
    </w:p>
    <w:p w14:paraId="45CDA8F9" w14:textId="77777777" w:rsidR="0048156D" w:rsidRDefault="0048156D" w:rsidP="005D5E07">
      <w:pPr>
        <w:rPr>
          <w:rFonts w:ascii="Arial" w:hAnsi="Arial" w:cs="Arial"/>
        </w:rPr>
      </w:pPr>
    </w:p>
    <w:p w14:paraId="67AA1AD3" w14:textId="77777777" w:rsidR="0048156D" w:rsidRPr="005D5E07" w:rsidRDefault="0048156D" w:rsidP="005D5E07">
      <w:pPr>
        <w:rPr>
          <w:rFonts w:ascii="Arial" w:hAnsi="Arial" w:cs="Arial"/>
        </w:rPr>
      </w:pPr>
    </w:p>
    <w:p w14:paraId="7B44D165" w14:textId="77777777" w:rsidR="005D5E07" w:rsidRPr="005D5E07" w:rsidRDefault="005D5E07" w:rsidP="005D5E07">
      <w:pPr>
        <w:rPr>
          <w:rFonts w:ascii="Arial" w:hAnsi="Arial" w:cs="Arial"/>
        </w:rPr>
      </w:pPr>
    </w:p>
    <w:p w14:paraId="24813BB4" w14:textId="77777777" w:rsidR="005D5E07" w:rsidRPr="005D5E07" w:rsidRDefault="005D5E07" w:rsidP="005D5E07">
      <w:pPr>
        <w:rPr>
          <w:rFonts w:ascii="Arial" w:hAnsi="Arial" w:cs="Arial"/>
        </w:rPr>
      </w:pPr>
    </w:p>
    <w:p w14:paraId="54052B0A" w14:textId="7959163D" w:rsidR="0048156D" w:rsidRPr="005D5E07" w:rsidRDefault="0048156D" w:rsidP="0048156D">
      <w:pPr>
        <w:jc w:val="center"/>
        <w:rPr>
          <w:rFonts w:ascii="Arial" w:hAnsi="Arial" w:cs="Arial"/>
        </w:rPr>
      </w:pPr>
      <w:r w:rsidRPr="0075284E">
        <w:rPr>
          <w:rFonts w:ascii="Arial" w:hAnsi="Arial" w:cs="Arial"/>
          <w:b/>
          <w:bCs/>
          <w:highlight w:val="yellow"/>
        </w:rPr>
        <w:lastRenderedPageBreak/>
        <w:t>Hauptsatzung der Gemeinde</w:t>
      </w:r>
      <w:r w:rsidRPr="0048156D">
        <w:rPr>
          <w:rFonts w:ascii="Arial" w:hAnsi="Arial" w:cs="Arial"/>
          <w:b/>
          <w:bCs/>
          <w:highlight w:val="yellow"/>
        </w:rPr>
        <w:t xml:space="preserve"> Flechtingen</w:t>
      </w:r>
      <w:r>
        <w:rPr>
          <w:rFonts w:ascii="Arial" w:hAnsi="Arial" w:cs="Arial"/>
        </w:rPr>
        <w:br/>
      </w:r>
      <w:r w:rsidRPr="0075284E">
        <w:rPr>
          <w:rFonts w:ascii="Arial" w:hAnsi="Arial" w:cs="Arial"/>
          <w:b/>
          <w:bCs/>
        </w:rPr>
        <w:t>- Lesefassung -</w:t>
      </w:r>
    </w:p>
    <w:p w14:paraId="6550FA91" w14:textId="77777777" w:rsidR="0048156D" w:rsidRPr="005D5E07" w:rsidRDefault="0048156D" w:rsidP="0048156D">
      <w:pPr>
        <w:rPr>
          <w:rFonts w:ascii="Arial" w:hAnsi="Arial" w:cs="Arial"/>
        </w:rPr>
      </w:pPr>
    </w:p>
    <w:p w14:paraId="4A13DAEA" w14:textId="77777777" w:rsidR="00787DDC" w:rsidRPr="00787DDC" w:rsidRDefault="00787DDC" w:rsidP="00787DDC">
      <w:pPr>
        <w:jc w:val="center"/>
        <w:rPr>
          <w:rFonts w:ascii="Arial" w:hAnsi="Arial" w:cs="Arial"/>
          <w:color w:val="EE0000"/>
        </w:rPr>
      </w:pPr>
      <w:r w:rsidRPr="00787DDC">
        <w:rPr>
          <w:rFonts w:ascii="Arial" w:hAnsi="Arial" w:cs="Arial"/>
          <w:color w:val="EE0000"/>
        </w:rPr>
        <w:t>(Hier Dokument einfügen)</w:t>
      </w:r>
      <w:r w:rsidRPr="00787DDC">
        <w:rPr>
          <w:rFonts w:ascii="Arial" w:hAnsi="Arial" w:cs="Arial"/>
          <w:color w:val="EE0000"/>
        </w:rPr>
        <w:br/>
        <w:t>Bitte beachten: Die Lesefassung ist ein Dokument ohne Unterschrift und Siegel</w:t>
      </w:r>
    </w:p>
    <w:p w14:paraId="2EA95AF7" w14:textId="77777777" w:rsidR="00BB6182" w:rsidRPr="005D5E07" w:rsidRDefault="00BB6182" w:rsidP="005964B9">
      <w:pPr>
        <w:rPr>
          <w:rFonts w:ascii="Arial" w:hAnsi="Arial" w:cs="Arial"/>
        </w:rPr>
      </w:pPr>
    </w:p>
    <w:sectPr w:rsidR="00BB6182" w:rsidRPr="005D5E07" w:rsidSect="005D5E07">
      <w:footerReference w:type="default" r:id="rId8"/>
      <w:headerReference w:type="first" r:id="rId9"/>
      <w:footerReference w:type="first" r:id="rId10"/>
      <w:pgSz w:w="11906" w:h="16838"/>
      <w:pgMar w:top="1418" w:right="1418" w:bottom="1134" w:left="1418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E4BAB" w14:textId="77777777" w:rsidR="00A6659F" w:rsidRDefault="00A6659F" w:rsidP="00A6659F">
      <w:pPr>
        <w:spacing w:after="0" w:line="240" w:lineRule="auto"/>
      </w:pPr>
      <w:r>
        <w:separator/>
      </w:r>
    </w:p>
  </w:endnote>
  <w:endnote w:type="continuationSeparator" w:id="0">
    <w:p w14:paraId="0CA36925" w14:textId="77777777" w:rsidR="00A6659F" w:rsidRDefault="00A6659F" w:rsidP="00A6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741465"/>
      <w:docPartObj>
        <w:docPartGallery w:val="Page Numbers (Bottom of Page)"/>
        <w:docPartUnique/>
      </w:docPartObj>
    </w:sdtPr>
    <w:sdtEndPr/>
    <w:sdtContent>
      <w:p w14:paraId="711FA35B" w14:textId="2E07FD6C" w:rsidR="00C97B1C" w:rsidRDefault="00C97B1C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492E89" w14:textId="77777777" w:rsidR="00751FF5" w:rsidRDefault="00751FF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B6EEE" w14:textId="0ACC01CC" w:rsidR="005964B9" w:rsidRDefault="005F755E" w:rsidP="005964B9">
    <w:pPr>
      <w:pStyle w:val="Kopfzeile"/>
      <w:rPr>
        <w:rFonts w:ascii="Arial" w:hAnsi="Arial" w:cs="Arial"/>
        <w:b/>
        <w:bCs/>
        <w:color w:val="808080" w:themeColor="background1" w:themeShade="80"/>
        <w:sz w:val="16"/>
        <w:szCs w:val="16"/>
      </w:rPr>
    </w:pPr>
    <w:r>
      <w:rPr>
        <w:b/>
        <w:noProof/>
        <w:sz w:val="14"/>
      </w:rPr>
      <w:drawing>
        <wp:anchor distT="0" distB="0" distL="114300" distR="114300" simplePos="0" relativeHeight="251662336" behindDoc="0" locked="0" layoutInCell="1" allowOverlap="1" wp14:anchorId="545A0199" wp14:editId="066A45AD">
          <wp:simplePos x="0" y="0"/>
          <wp:positionH relativeFrom="column">
            <wp:posOffset>5224145</wp:posOffset>
          </wp:positionH>
          <wp:positionV relativeFrom="paragraph">
            <wp:posOffset>5080</wp:posOffset>
          </wp:positionV>
          <wp:extent cx="619125" cy="619125"/>
          <wp:effectExtent l="0" t="0" r="9525" b="9525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1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64B9" w:rsidRPr="005D5E07">
      <w:rPr>
        <w:rFonts w:ascii="Arial" w:hAnsi="Arial" w:cs="Arial"/>
        <w:b/>
        <w:bCs/>
        <w:color w:val="808080" w:themeColor="background1" w:themeShade="80"/>
        <w:sz w:val="16"/>
        <w:szCs w:val="16"/>
      </w:rPr>
      <w:t>Kontakt:</w:t>
    </w:r>
  </w:p>
  <w:p w14:paraId="48DF9F12" w14:textId="77777777" w:rsidR="00D24966" w:rsidRPr="005D5E07" w:rsidRDefault="00D24966" w:rsidP="005964B9">
    <w:pPr>
      <w:pStyle w:val="Kopfzeile"/>
      <w:rPr>
        <w:rFonts w:ascii="Arial" w:hAnsi="Arial" w:cs="Arial"/>
        <w:b/>
        <w:bCs/>
        <w:color w:val="808080" w:themeColor="background1" w:themeShade="80"/>
        <w:sz w:val="16"/>
        <w:szCs w:val="16"/>
      </w:rPr>
    </w:pPr>
  </w:p>
  <w:p w14:paraId="7ABB6E29" w14:textId="6DDF0FBF" w:rsidR="005964B9" w:rsidRDefault="00D24966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>
      <w:rPr>
        <w:rFonts w:ascii="Arial" w:hAnsi="Arial" w:cs="Arial"/>
        <w:color w:val="808080" w:themeColor="background1" w:themeShade="80"/>
        <w:sz w:val="16"/>
        <w:szCs w:val="16"/>
      </w:rPr>
      <w:t xml:space="preserve">Gemeinde </w:t>
    </w:r>
    <w:r w:rsidR="007F3E0A">
      <w:rPr>
        <w:rFonts w:ascii="Arial" w:hAnsi="Arial" w:cs="Arial"/>
        <w:color w:val="808080" w:themeColor="background1" w:themeShade="80"/>
        <w:sz w:val="16"/>
        <w:szCs w:val="16"/>
      </w:rPr>
      <w:t>Flechtingen</w:t>
    </w:r>
    <w:r>
      <w:rPr>
        <w:rFonts w:ascii="Arial" w:hAnsi="Arial" w:cs="Arial"/>
        <w:color w:val="808080" w:themeColor="background1" w:themeShade="80"/>
        <w:sz w:val="16"/>
        <w:szCs w:val="16"/>
      </w:rPr>
      <w:t xml:space="preserve"> über </w:t>
    </w:r>
  </w:p>
  <w:p w14:paraId="037E0299" w14:textId="7E43D193" w:rsidR="005964B9" w:rsidRPr="005D5E07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 xml:space="preserve">Verbandsgemeinde Flechtingen  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>Telefon: +4939054 9860</w:t>
    </w:r>
  </w:p>
  <w:p w14:paraId="14366A0C" w14:textId="4C75F2F9" w:rsidR="005964B9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 xml:space="preserve">Lindenplatz 11 – 15  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 xml:space="preserve">    Telefax: +4939054 986126</w:t>
    </w:r>
    <w:r w:rsidR="00DA6C38">
      <w:rPr>
        <w:rFonts w:ascii="Arial" w:hAnsi="Arial" w:cs="Arial"/>
        <w:color w:val="808080" w:themeColor="background1" w:themeShade="80"/>
        <w:sz w:val="16"/>
        <w:szCs w:val="16"/>
      </w:rPr>
      <w:tab/>
    </w:r>
  </w:p>
  <w:p w14:paraId="068F0642" w14:textId="77777777" w:rsidR="005964B9" w:rsidRPr="005D5E07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>39345 Flechtingen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 xml:space="preserve">          E-Mail: info@vg-flechtingen.de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80E2E" w14:textId="77777777" w:rsidR="00A6659F" w:rsidRDefault="00A6659F" w:rsidP="00A6659F">
      <w:pPr>
        <w:spacing w:after="0" w:line="240" w:lineRule="auto"/>
      </w:pPr>
      <w:r>
        <w:separator/>
      </w:r>
    </w:p>
  </w:footnote>
  <w:footnote w:type="continuationSeparator" w:id="0">
    <w:p w14:paraId="057C4D9F" w14:textId="77777777" w:rsidR="00A6659F" w:rsidRDefault="00A6659F" w:rsidP="00A6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C117F" w14:textId="77777777" w:rsidR="00BB6182" w:rsidRDefault="00BB6182" w:rsidP="00BB6182">
    <w:pPr>
      <w:pStyle w:val="Kopfzeile"/>
      <w:rPr>
        <w:rFonts w:ascii="Arial" w:hAnsi="Arial" w:cs="Arial"/>
        <w:color w:val="153D63" w:themeColor="text2" w:themeTint="E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12E9796" wp14:editId="2BBC8035">
          <wp:simplePos x="0" y="0"/>
          <wp:positionH relativeFrom="column">
            <wp:posOffset>5225166</wp:posOffset>
          </wp:positionH>
          <wp:positionV relativeFrom="paragraph">
            <wp:posOffset>162849</wp:posOffset>
          </wp:positionV>
          <wp:extent cx="731382" cy="822960"/>
          <wp:effectExtent l="0" t="0" r="0" b="0"/>
          <wp:wrapNone/>
          <wp:docPr id="442290660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2290660" name="Grafik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382" cy="822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29D">
      <w:rPr>
        <w:noProof/>
        <w:sz w:val="34"/>
        <w:szCs w:val="4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D62B53" wp14:editId="637D0BCE">
              <wp:simplePos x="0" y="0"/>
              <wp:positionH relativeFrom="column">
                <wp:posOffset>-24130</wp:posOffset>
              </wp:positionH>
              <wp:positionV relativeFrom="paragraph">
                <wp:posOffset>78105</wp:posOffset>
              </wp:positionV>
              <wp:extent cx="5981700" cy="0"/>
              <wp:effectExtent l="0" t="0" r="0" b="0"/>
              <wp:wrapNone/>
              <wp:docPr id="975938470" name="Gerader Verbinde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8170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EA594CE" id="Gerader Verbinde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6.15pt" to="469.1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" strokecolor="#737373 [1614]" strokeweight="1.5pt">
              <v:stroke joinstyle="miter"/>
            </v:line>
          </w:pict>
        </mc:Fallback>
      </mc:AlternateContent>
    </w:r>
  </w:p>
  <w:p w14:paraId="2BE81306" w14:textId="77777777" w:rsidR="00BB6182" w:rsidRPr="00751FF5" w:rsidRDefault="00BB6182" w:rsidP="00BB6182">
    <w:pPr>
      <w:pStyle w:val="Kopfzeile"/>
      <w:rPr>
        <w:b/>
        <w:bCs/>
        <w:color w:val="747474" w:themeColor="background2" w:themeShade="80"/>
        <w:sz w:val="38"/>
        <w:szCs w:val="52"/>
      </w:rPr>
    </w:pPr>
    <w:r w:rsidRPr="00751FF5">
      <w:rPr>
        <w:rFonts w:ascii="Arial" w:hAnsi="Arial" w:cs="Arial"/>
        <w:b/>
        <w:bCs/>
        <w:color w:val="747474" w:themeColor="background2" w:themeShade="80"/>
        <w:sz w:val="28"/>
        <w:szCs w:val="28"/>
      </w:rPr>
      <w:t>Lesefassung</w:t>
    </w:r>
  </w:p>
  <w:p w14:paraId="48E5CB9A" w14:textId="32C0BEC5" w:rsidR="00BB6182" w:rsidRPr="00BB6182" w:rsidRDefault="00BB6182" w:rsidP="00BB618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cumentProtection w:edit="forms" w:enforcement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DBE"/>
    <w:rsid w:val="00066FE0"/>
    <w:rsid w:val="000E00B4"/>
    <w:rsid w:val="00167276"/>
    <w:rsid w:val="00185A55"/>
    <w:rsid w:val="001C0DCF"/>
    <w:rsid w:val="00214414"/>
    <w:rsid w:val="00233187"/>
    <w:rsid w:val="00313C84"/>
    <w:rsid w:val="003560DA"/>
    <w:rsid w:val="00363AB7"/>
    <w:rsid w:val="0048156D"/>
    <w:rsid w:val="005112E0"/>
    <w:rsid w:val="00533750"/>
    <w:rsid w:val="00590FD1"/>
    <w:rsid w:val="005964B9"/>
    <w:rsid w:val="005D5E07"/>
    <w:rsid w:val="005F755E"/>
    <w:rsid w:val="00627864"/>
    <w:rsid w:val="006449C0"/>
    <w:rsid w:val="00751FF5"/>
    <w:rsid w:val="007538EC"/>
    <w:rsid w:val="00787DDC"/>
    <w:rsid w:val="007B3BC4"/>
    <w:rsid w:val="007F3E0A"/>
    <w:rsid w:val="007F48D7"/>
    <w:rsid w:val="00840B66"/>
    <w:rsid w:val="0088578D"/>
    <w:rsid w:val="0093032D"/>
    <w:rsid w:val="00966F42"/>
    <w:rsid w:val="009B5A91"/>
    <w:rsid w:val="00A11C66"/>
    <w:rsid w:val="00A31619"/>
    <w:rsid w:val="00A6659F"/>
    <w:rsid w:val="00A86A32"/>
    <w:rsid w:val="00AA1A00"/>
    <w:rsid w:val="00AF5752"/>
    <w:rsid w:val="00B20945"/>
    <w:rsid w:val="00BB6182"/>
    <w:rsid w:val="00C07514"/>
    <w:rsid w:val="00C97B1C"/>
    <w:rsid w:val="00CA429D"/>
    <w:rsid w:val="00CC6B2E"/>
    <w:rsid w:val="00CE1A6F"/>
    <w:rsid w:val="00CF2A47"/>
    <w:rsid w:val="00D0058D"/>
    <w:rsid w:val="00D24966"/>
    <w:rsid w:val="00D622D0"/>
    <w:rsid w:val="00D75DBE"/>
    <w:rsid w:val="00D9468B"/>
    <w:rsid w:val="00DA6C38"/>
    <w:rsid w:val="00DB1674"/>
    <w:rsid w:val="00DC6142"/>
    <w:rsid w:val="00E6750A"/>
    <w:rsid w:val="00EC28BF"/>
    <w:rsid w:val="00FA32A8"/>
    <w:rsid w:val="00FB3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DD490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75D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75D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75D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75D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75D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75D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75D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75D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75D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75D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75D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75D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75DB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75DB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75DB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75DB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75DB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75DB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75D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75D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75D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75D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75D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75DB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75DB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75DB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75D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75DB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75DBE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A66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6659F"/>
  </w:style>
  <w:style w:type="paragraph" w:styleId="Fuzeile">
    <w:name w:val="footer"/>
    <w:basedOn w:val="Standard"/>
    <w:link w:val="FuzeileZchn"/>
    <w:uiPriority w:val="99"/>
    <w:unhideWhenUsed/>
    <w:rsid w:val="00A66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6659F"/>
  </w:style>
  <w:style w:type="character" w:styleId="Platzhaltertext">
    <w:name w:val="Placeholder Text"/>
    <w:basedOn w:val="Absatz-Standardschriftart"/>
    <w:uiPriority w:val="99"/>
    <w:semiHidden/>
    <w:rsid w:val="00A6659F"/>
    <w:rPr>
      <w:color w:val="666666"/>
    </w:rPr>
  </w:style>
  <w:style w:type="character" w:customStyle="1" w:styleId="Formatvorlage1">
    <w:name w:val="Formatvorlage1"/>
    <w:basedOn w:val="Absatz-Standardschriftart"/>
    <w:uiPriority w:val="1"/>
    <w:rsid w:val="009B5A91"/>
  </w:style>
  <w:style w:type="character" w:customStyle="1" w:styleId="Formatvorlage2">
    <w:name w:val="Formatvorlage2"/>
    <w:uiPriority w:val="1"/>
    <w:rsid w:val="007538EC"/>
  </w:style>
  <w:style w:type="table" w:styleId="Tabellenraster">
    <w:name w:val="Table Grid"/>
    <w:basedOn w:val="NormaleTabelle"/>
    <w:uiPriority w:val="39"/>
    <w:rsid w:val="000E0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A3161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316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vg-flechtingen.de/rathaus/bekanntmachungen/bekanntmachungen-mitgliedsgemeinde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F2BC2-7B3E-4E79-81C9-792DCF576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2025-02-24_Anlage-5_Lesefassung-Gemeinde Flechtingen</Template>
  <TotalTime>0</TotalTime>
  <Pages>2</Pages>
  <Words>158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Mareike Pfeiffer</dc:creator>
  <cp:keywords/>
  <dc:description/>
  <cp:lastModifiedBy>Mareike Pfeiffer</cp:lastModifiedBy>
  <cp:revision>10</cp:revision>
  <cp:lastPrinted>2025-02-18T10:46:00Z</cp:lastPrinted>
  <dcterms:created xsi:type="dcterms:W3CDTF">2025-02-18T14:00:00Z</dcterms:created>
  <dcterms:modified xsi:type="dcterms:W3CDTF">2026-01-28T15:28:00Z</dcterms:modified>
</cp:coreProperties>
</file>