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CD61D1" w14:paraId="34D86DBF" w14:textId="77777777" w:rsidTr="007C7AD7">
        <w:tc>
          <w:tcPr>
            <w:tcW w:w="1701" w:type="dxa"/>
          </w:tcPr>
          <w:p w14:paraId="641DA54E" w14:textId="77777777" w:rsidR="00CD61D1" w:rsidRPr="001F544A" w:rsidRDefault="00CD61D1" w:rsidP="0069026A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35D1F0FCDC8447DD96A53402EE0FC225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Bürgermeister" w:value="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1DC07429" w:rsidR="00CD61D1" w:rsidRDefault="0069026A" w:rsidP="0069026A">
                <w:pPr>
                  <w:spacing w:line="276" w:lineRule="auto"/>
                </w:pPr>
                <w:r w:rsidRPr="00B36166">
                  <w:rPr>
                    <w:rStyle w:val="Platzhaltertext"/>
                    <w:color w:val="595959" w:themeColor="text1" w:themeTint="A6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CD61D1" w14:paraId="264C7CE4" w14:textId="77777777" w:rsidTr="007C7AD7">
        <w:tc>
          <w:tcPr>
            <w:tcW w:w="1701" w:type="dxa"/>
          </w:tcPr>
          <w:p w14:paraId="6DF7148C" w14:textId="77777777" w:rsidR="00CD61D1" w:rsidRDefault="00CD61D1" w:rsidP="0069026A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77777777" w:rsidR="00CD61D1" w:rsidRPr="001F544A" w:rsidRDefault="00CD61D1" w:rsidP="0069026A">
            <w:pPr>
              <w:spacing w:line="276" w:lineRule="auto"/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CD61D1" w:rsidRDefault="00CD61D1" w:rsidP="0069026A">
            <w:pPr>
              <w:spacing w:line="276" w:lineRule="auto"/>
            </w:pPr>
          </w:p>
        </w:tc>
      </w:tr>
      <w:tr w:rsidR="00CD61D1" w14:paraId="46090C11" w14:textId="77777777" w:rsidTr="007C7AD7">
        <w:tc>
          <w:tcPr>
            <w:tcW w:w="1701" w:type="dxa"/>
          </w:tcPr>
          <w:p w14:paraId="5F600461" w14:textId="77777777" w:rsidR="00CD61D1" w:rsidRDefault="00CD61D1" w:rsidP="0069026A">
            <w:pPr>
              <w:spacing w:line="276" w:lineRule="auto"/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295D8264" w:rsidR="00CD61D1" w:rsidRDefault="00CD61D1" w:rsidP="0069026A">
            <w:pPr>
              <w:spacing w:line="276" w:lineRule="auto"/>
            </w:pPr>
          </w:p>
        </w:tc>
      </w:tr>
      <w:tr w:rsidR="0069026A" w14:paraId="14F7E6DF" w14:textId="77777777" w:rsidTr="007C7AD7">
        <w:tc>
          <w:tcPr>
            <w:tcW w:w="1701" w:type="dxa"/>
          </w:tcPr>
          <w:p w14:paraId="6420C5B0" w14:textId="77777777" w:rsidR="0069026A" w:rsidRDefault="0069026A" w:rsidP="0069026A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3B67FC33" w:rsidR="0069026A" w:rsidRDefault="0069026A" w:rsidP="0069026A">
            <w:pPr>
              <w:spacing w:line="276" w:lineRule="auto"/>
            </w:pPr>
            <w:r>
              <w:rPr>
                <w:sz w:val="16"/>
                <w:szCs w:val="16"/>
              </w:rPr>
              <w:t>Name</w:t>
            </w:r>
            <w:r w:rsidR="00771628">
              <w:rPr>
                <w:sz w:val="16"/>
                <w:szCs w:val="16"/>
              </w:rPr>
              <w:t>, Vorname</w:t>
            </w:r>
          </w:p>
        </w:tc>
      </w:tr>
      <w:tr w:rsidR="0069026A" w14:paraId="52960894" w14:textId="77777777" w:rsidTr="007C7AD7">
        <w:tc>
          <w:tcPr>
            <w:tcW w:w="1701" w:type="dxa"/>
          </w:tcPr>
          <w:p w14:paraId="0560C8E4" w14:textId="77777777" w:rsidR="0069026A" w:rsidRDefault="0069026A" w:rsidP="0069026A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5D42CF44" w:rsidR="0069026A" w:rsidRDefault="0069026A" w:rsidP="0069026A">
            <w:pPr>
              <w:spacing w:line="276" w:lineRule="auto"/>
            </w:pPr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69026A" w14:paraId="7FE27E44" w14:textId="77777777" w:rsidTr="007C7AD7">
        <w:tc>
          <w:tcPr>
            <w:tcW w:w="1701" w:type="dxa"/>
          </w:tcPr>
          <w:p w14:paraId="60D3FEE3" w14:textId="77777777" w:rsidR="0069026A" w:rsidRDefault="0069026A" w:rsidP="0069026A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3FE64499" w14:textId="5DA4DF55" w:rsidR="0069026A" w:rsidRDefault="00FE0B49" w:rsidP="0069026A">
            <w:pPr>
              <w:spacing w:line="276" w:lineRule="auto"/>
            </w:pPr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443A4F0EF11548F6A599E281C5979104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69026A" w:rsidRPr="00B36166">
                  <w:rPr>
                    <w:rStyle w:val="Platzhaltertext"/>
                    <w:color w:val="595959" w:themeColor="text1" w:themeTint="A6"/>
                    <w:sz w:val="16"/>
                    <w:szCs w:val="16"/>
                  </w:rPr>
                  <w:t>Wählen Sie ein Element aus.</w:t>
                </w:r>
              </w:sdtContent>
            </w:sdt>
            <w:r w:rsidR="0069026A">
              <w:t xml:space="preserve">  </w:t>
            </w:r>
          </w:p>
        </w:tc>
      </w:tr>
      <w:tr w:rsidR="0069026A" w14:paraId="0D5DEC6B" w14:textId="77777777" w:rsidTr="007C7AD7">
        <w:tc>
          <w:tcPr>
            <w:tcW w:w="1701" w:type="dxa"/>
          </w:tcPr>
          <w:p w14:paraId="2F12EAFE" w14:textId="77777777" w:rsidR="0069026A" w:rsidRDefault="0069026A" w:rsidP="0069026A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55D24A8812B64B3B867AF58EB742CD7A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29ECA233" w:rsidR="0069026A" w:rsidRDefault="00FB15CC" w:rsidP="0069026A">
                <w:pPr>
                  <w:spacing w:line="276" w:lineRule="auto"/>
                </w:pPr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77198D24" w14:textId="77777777" w:rsidR="0069026A" w:rsidRDefault="0069026A" w:rsidP="0069026A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0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2A489FB5" w14:textId="77777777" w:rsidR="0069026A" w:rsidRPr="008861E7" w:rsidRDefault="0069026A" w:rsidP="0069026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0"/>
      <w:r w:rsidRPr="008861E7">
        <w:rPr>
          <w:rFonts w:cs="Arial"/>
          <w:sz w:val="24"/>
          <w:szCs w:val="24"/>
        </w:rPr>
        <w:br/>
        <w:t>12345 Musterhausen</w:t>
      </w:r>
    </w:p>
    <w:p w14:paraId="3F239F85" w14:textId="77777777" w:rsidR="0069026A" w:rsidRPr="008861E7" w:rsidRDefault="0069026A" w:rsidP="0069026A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54AB9711" w14:textId="77777777" w:rsidR="0069026A" w:rsidRPr="008861E7" w:rsidRDefault="0069026A" w:rsidP="0069026A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55CF5AA4" w14:textId="77777777" w:rsidR="0069026A" w:rsidRPr="008861E7" w:rsidRDefault="0069026A" w:rsidP="0069026A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0ED51BE6" w14:textId="77777777" w:rsidR="0069026A" w:rsidRPr="008861E7" w:rsidRDefault="0069026A" w:rsidP="0069026A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209C03A0" w14:textId="77777777" w:rsidR="0069026A" w:rsidRPr="008861E7" w:rsidRDefault="0069026A" w:rsidP="0069026A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b/>
          <w:bCs/>
          <w:sz w:val="24"/>
          <w:szCs w:val="24"/>
        </w:rPr>
        <w:t>Betreff:</w:t>
      </w:r>
    </w:p>
    <w:p w14:paraId="1C43C607" w14:textId="77777777" w:rsidR="0069026A" w:rsidRDefault="0069026A" w:rsidP="0069026A">
      <w:pPr>
        <w:rPr>
          <w:rFonts w:cs="Arial"/>
          <w:sz w:val="24"/>
          <w:szCs w:val="24"/>
        </w:rPr>
      </w:pPr>
    </w:p>
    <w:p w14:paraId="6F10B728" w14:textId="77777777" w:rsidR="0069026A" w:rsidRPr="008861E7" w:rsidRDefault="0069026A" w:rsidP="0069026A">
      <w:pPr>
        <w:rPr>
          <w:rFonts w:cs="Arial"/>
          <w:sz w:val="24"/>
          <w:szCs w:val="24"/>
        </w:rPr>
      </w:pPr>
    </w:p>
    <w:p w14:paraId="6F4F77B5" w14:textId="77777777" w:rsidR="0069026A" w:rsidRPr="008861E7" w:rsidRDefault="0069026A" w:rsidP="0069026A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56B05676" w14:textId="77777777" w:rsidR="0069026A" w:rsidRDefault="0069026A" w:rsidP="0069026A">
      <w:pPr>
        <w:rPr>
          <w:rFonts w:cs="Arial"/>
          <w:sz w:val="24"/>
          <w:szCs w:val="24"/>
        </w:rPr>
      </w:pPr>
    </w:p>
    <w:p w14:paraId="45F1C283" w14:textId="77777777" w:rsidR="0069026A" w:rsidRPr="008861E7" w:rsidRDefault="0069026A" w:rsidP="0069026A">
      <w:pPr>
        <w:rPr>
          <w:rFonts w:cs="Arial"/>
          <w:sz w:val="24"/>
          <w:szCs w:val="24"/>
        </w:rPr>
      </w:pPr>
    </w:p>
    <w:p w14:paraId="66BFE6AA" w14:textId="77777777" w:rsidR="0069026A" w:rsidRDefault="0069026A" w:rsidP="0069026A">
      <w:pPr>
        <w:rPr>
          <w:rFonts w:cs="Arial"/>
          <w:sz w:val="24"/>
          <w:szCs w:val="24"/>
        </w:rPr>
      </w:pPr>
    </w:p>
    <w:p w14:paraId="6B01081C" w14:textId="77777777" w:rsidR="0069026A" w:rsidRPr="008861E7" w:rsidRDefault="0069026A" w:rsidP="0069026A">
      <w:pPr>
        <w:rPr>
          <w:rFonts w:cs="Arial"/>
          <w:sz w:val="24"/>
          <w:szCs w:val="24"/>
        </w:rPr>
      </w:pPr>
    </w:p>
    <w:p w14:paraId="21A0F9C8" w14:textId="77777777" w:rsidR="0069026A" w:rsidRPr="008861E7" w:rsidRDefault="0069026A" w:rsidP="0069026A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379B3ECE" w14:textId="77777777" w:rsidR="0069026A" w:rsidRDefault="0069026A" w:rsidP="0069026A">
      <w:pPr>
        <w:rPr>
          <w:rFonts w:cs="Arial"/>
          <w:sz w:val="24"/>
          <w:szCs w:val="24"/>
        </w:rPr>
      </w:pPr>
    </w:p>
    <w:p w14:paraId="59C533CF" w14:textId="77777777" w:rsidR="0069026A" w:rsidRDefault="0069026A" w:rsidP="0069026A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7D617745" w14:textId="77777777" w:rsidR="0069026A" w:rsidRDefault="0069026A" w:rsidP="0069026A">
      <w:pPr>
        <w:rPr>
          <w:sz w:val="24"/>
          <w:szCs w:val="24"/>
        </w:rPr>
      </w:pPr>
    </w:p>
    <w:p w14:paraId="1F298190" w14:textId="77777777" w:rsidR="0069026A" w:rsidRDefault="0069026A" w:rsidP="0069026A">
      <w:pPr>
        <w:rPr>
          <w:sz w:val="24"/>
          <w:szCs w:val="24"/>
        </w:rPr>
      </w:pPr>
    </w:p>
    <w:p w14:paraId="165C2F95" w14:textId="77777777" w:rsidR="0069026A" w:rsidRDefault="0069026A" w:rsidP="0069026A">
      <w:pPr>
        <w:rPr>
          <w:sz w:val="24"/>
          <w:szCs w:val="24"/>
        </w:rPr>
      </w:pPr>
    </w:p>
    <w:p w14:paraId="2B7CF43D" w14:textId="77777777" w:rsidR="0069026A" w:rsidRDefault="0069026A" w:rsidP="0069026A">
      <w:pPr>
        <w:rPr>
          <w:sz w:val="24"/>
          <w:szCs w:val="24"/>
        </w:rPr>
      </w:pPr>
      <w:r>
        <w:rPr>
          <w:sz w:val="24"/>
          <w:szCs w:val="24"/>
        </w:rPr>
        <w:t>Horsika</w:t>
      </w:r>
    </w:p>
    <w:p w14:paraId="73B2A3F2" w14:textId="77777777" w:rsidR="0069026A" w:rsidRPr="00592A8C" w:rsidRDefault="0069026A" w:rsidP="0069026A">
      <w:pPr>
        <w:rPr>
          <w:sz w:val="24"/>
          <w:szCs w:val="24"/>
        </w:rPr>
      </w:pPr>
      <w:r>
        <w:rPr>
          <w:sz w:val="24"/>
          <w:szCs w:val="24"/>
        </w:rPr>
        <w:t>Bürgermeister</w:t>
      </w:r>
    </w:p>
    <w:p w14:paraId="495625B1" w14:textId="77777777" w:rsidR="00C84518" w:rsidRPr="00C84518" w:rsidRDefault="00C84518" w:rsidP="00C84518"/>
    <w:sectPr w:rsidR="00C84518" w:rsidRPr="00C84518" w:rsidSect="00C8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44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6BA53" w14:textId="77777777" w:rsidR="00FE0B49" w:rsidRDefault="00FE0B49">
      <w:r>
        <w:separator/>
      </w:r>
    </w:p>
  </w:endnote>
  <w:endnote w:type="continuationSeparator" w:id="0">
    <w:p w14:paraId="16C27719" w14:textId="77777777" w:rsidR="00FE0B49" w:rsidRDefault="00FE0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7EA60" w14:textId="77777777" w:rsidR="007A37D4" w:rsidRDefault="007A37D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77777777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F81B" w14:textId="1951C479" w:rsidR="00A40854" w:rsidRDefault="00A40854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EB16FE" wp14:editId="4DE27AC9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315F3F7" id="Gerader Verbinder 1" o:spid="_x0000_s1026" alt="Horizontale Linie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1489"/>
      <w:gridCol w:w="1701"/>
      <w:gridCol w:w="3047"/>
      <w:gridCol w:w="1206"/>
    </w:tblGrid>
    <w:tr w:rsidR="009A5549" w14:paraId="451A5373" w14:textId="77777777" w:rsidTr="00A40854">
      <w:trPr>
        <w:cantSplit/>
      </w:trPr>
      <w:tc>
        <w:tcPr>
          <w:tcW w:w="1913" w:type="dxa"/>
        </w:tcPr>
        <w:p w14:paraId="13A8CFB0" w14:textId="16108B20" w:rsidR="00C84518" w:rsidRDefault="0069026A" w:rsidP="00C84518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Posta</w:t>
          </w:r>
          <w:r w:rsidR="009A5549">
            <w:rPr>
              <w:b/>
              <w:sz w:val="14"/>
            </w:rPr>
            <w:t>nschrift</w:t>
          </w:r>
          <w:r w:rsidR="00C84518">
            <w:rPr>
              <w:b/>
              <w:sz w:val="14"/>
            </w:rPr>
            <w:br/>
          </w:r>
          <w:r w:rsidR="00C84518" w:rsidRPr="00C84518">
            <w:rPr>
              <w:bCs/>
              <w:sz w:val="12"/>
              <w:szCs w:val="18"/>
            </w:rPr>
            <w:t>Gemeinde Altenhausen</w:t>
          </w:r>
          <w:r w:rsidR="00C84518">
            <w:rPr>
              <w:bCs/>
              <w:sz w:val="12"/>
              <w:szCs w:val="18"/>
            </w:rPr>
            <w:t xml:space="preserve"> </w:t>
          </w:r>
        </w:p>
      </w:tc>
      <w:tc>
        <w:tcPr>
          <w:tcW w:w="1489" w:type="dxa"/>
        </w:tcPr>
        <w:p w14:paraId="4E3460F0" w14:textId="77777777" w:rsidR="009A5549" w:rsidRPr="00F273D5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701" w:type="dxa"/>
        </w:tcPr>
        <w:p w14:paraId="4A77B466" w14:textId="77777777" w:rsidR="009A5549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6D508565" w14:textId="013145A3" w:rsidR="009A5549" w:rsidRDefault="00F273D5">
          <w:pPr>
            <w:pStyle w:val="Fuzeile"/>
            <w:spacing w:before="120"/>
            <w:rPr>
              <w:b/>
              <w:sz w:val="14"/>
            </w:rPr>
          </w:pPr>
          <w:r>
            <w:rPr>
              <w:b/>
              <w:sz w:val="14"/>
            </w:rPr>
            <w:t>Öffnungszeiten</w:t>
          </w:r>
          <w:r w:rsidR="00542786">
            <w:rPr>
              <w:b/>
              <w:sz w:val="14"/>
            </w:rPr>
            <w:t xml:space="preserve">                                         Weitere Informationen</w:t>
          </w:r>
        </w:p>
      </w:tc>
    </w:tr>
    <w:tr w:rsidR="009A5549" w14:paraId="46E5F04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1E004203" w14:textId="7B9F4AE0" w:rsidR="009A5549" w:rsidRDefault="00542786" w:rsidP="00617433">
          <w:pPr>
            <w:pStyle w:val="Fuzeile"/>
            <w:ind w:left="142"/>
            <w:rPr>
              <w:sz w:val="12"/>
            </w:rPr>
          </w:pPr>
          <w:r>
            <w:rPr>
              <w:bCs/>
              <w:sz w:val="12"/>
              <w:szCs w:val="18"/>
            </w:rPr>
            <w:t>über</w:t>
          </w:r>
          <w:r>
            <w:rPr>
              <w:sz w:val="12"/>
            </w:rPr>
            <w:t xml:space="preserve"> </w:t>
          </w:r>
          <w:r w:rsidR="00F273D5">
            <w:rPr>
              <w:sz w:val="12"/>
            </w:rPr>
            <w:t>VG</w:t>
          </w:r>
          <w:r w:rsidR="009A5549">
            <w:rPr>
              <w:sz w:val="12"/>
            </w:rPr>
            <w:t xml:space="preserve"> Flechtingen</w:t>
          </w:r>
        </w:p>
      </w:tc>
      <w:tc>
        <w:tcPr>
          <w:tcW w:w="1489" w:type="dxa"/>
        </w:tcPr>
        <w:p w14:paraId="0AF141C3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Erxleben</w:t>
          </w:r>
        </w:p>
      </w:tc>
      <w:tc>
        <w:tcPr>
          <w:tcW w:w="1701" w:type="dxa"/>
        </w:tcPr>
        <w:p w14:paraId="6474930E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Calvörde</w:t>
          </w:r>
        </w:p>
      </w:tc>
      <w:tc>
        <w:tcPr>
          <w:tcW w:w="3047" w:type="dxa"/>
        </w:tcPr>
        <w:p w14:paraId="673A6948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B9BA9F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E3EEC8A" w14:textId="77777777" w:rsidR="009A5549" w:rsidRDefault="00F273D5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89" w:type="dxa"/>
        </w:tcPr>
        <w:p w14:paraId="4F055ECC" w14:textId="77777777" w:rsidR="009A5549" w:rsidRDefault="00EC6E94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Breite Straße </w:t>
          </w:r>
          <w:r w:rsidR="009A5549">
            <w:rPr>
              <w:sz w:val="12"/>
            </w:rPr>
            <w:t>2</w:t>
          </w:r>
        </w:p>
      </w:tc>
      <w:tc>
        <w:tcPr>
          <w:tcW w:w="1701" w:type="dxa"/>
        </w:tcPr>
        <w:p w14:paraId="1C128AE8" w14:textId="77777777" w:rsidR="009A5549" w:rsidRDefault="002066CA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0E67B51C" w14:textId="16C674CA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73EA49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5DD37A49" w14:textId="77777777" w:rsidR="009A5549" w:rsidRDefault="009A5549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89" w:type="dxa"/>
        </w:tcPr>
        <w:p w14:paraId="15072667" w14:textId="77777777" w:rsidR="009A5549" w:rsidRDefault="009A5549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701" w:type="dxa"/>
        </w:tcPr>
        <w:p w14:paraId="4E58F5C3" w14:textId="77777777" w:rsidR="009A5549" w:rsidRDefault="002066CA" w:rsidP="00F7336C">
          <w:pPr>
            <w:pStyle w:val="Fuzeile"/>
            <w:rPr>
              <w:sz w:val="12"/>
            </w:rPr>
          </w:pPr>
          <w:r>
            <w:rPr>
              <w:sz w:val="12"/>
            </w:rPr>
            <w:t>39359 Calvörde</w:t>
          </w:r>
        </w:p>
      </w:tc>
      <w:tc>
        <w:tcPr>
          <w:tcW w:w="3047" w:type="dxa"/>
        </w:tcPr>
        <w:p w14:paraId="45D92A75" w14:textId="5A49349D" w:rsidR="009A5549" w:rsidRDefault="002A2BD8">
          <w:pPr>
            <w:pStyle w:val="Fuzeile"/>
            <w:tabs>
              <w:tab w:val="left" w:pos="993"/>
            </w:tabs>
            <w:rPr>
              <w:sz w:val="12"/>
            </w:rPr>
          </w:pPr>
          <w:r w:rsidRPr="00EA1AC7">
            <w:rPr>
              <w:b/>
              <w:noProof/>
              <w:color w:val="FF0000"/>
              <w:sz w:val="14"/>
            </w:rPr>
            <w:drawing>
              <wp:anchor distT="0" distB="0" distL="114300" distR="114300" simplePos="0" relativeHeight="251658240" behindDoc="0" locked="0" layoutInCell="1" allowOverlap="1" wp14:anchorId="5B1FF3D1" wp14:editId="132E688B">
                <wp:simplePos x="0" y="0"/>
                <wp:positionH relativeFrom="column">
                  <wp:posOffset>1571236</wp:posOffset>
                </wp:positionH>
                <wp:positionV relativeFrom="paragraph">
                  <wp:posOffset>-254635</wp:posOffset>
                </wp:positionV>
                <wp:extent cx="683260" cy="683260"/>
                <wp:effectExtent l="0" t="0" r="2540" b="2540"/>
                <wp:wrapNone/>
                <wp:docPr id="863619654" name="Grafik 863619654" descr="QR-Code der Gemeinde Altenhaus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619654" name="Grafik 863619654" descr="QR-Code der Gemeinde Altenhaus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60" cy="68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A5549">
            <w:rPr>
              <w:sz w:val="12"/>
            </w:rPr>
            <w:tab/>
            <w:t>14:00 – 18:00 Uhr</w:t>
          </w:r>
        </w:p>
      </w:tc>
    </w:tr>
    <w:tr w:rsidR="009A5549" w14:paraId="680D8357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93C3540" w14:textId="77777777" w:rsidR="009A5549" w:rsidRDefault="00E81857" w:rsidP="006212ED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 xml:space="preserve">Tel.: 039054 </w:t>
          </w:r>
          <w:r w:rsidR="009A5549">
            <w:rPr>
              <w:sz w:val="12"/>
            </w:rPr>
            <w:t>986</w:t>
          </w:r>
          <w:r w:rsidR="00EC6E94">
            <w:rPr>
              <w:sz w:val="12"/>
            </w:rPr>
            <w:t>-0</w:t>
          </w:r>
        </w:p>
      </w:tc>
      <w:tc>
        <w:tcPr>
          <w:tcW w:w="1489" w:type="dxa"/>
        </w:tcPr>
        <w:p w14:paraId="15D3CBA4" w14:textId="77777777" w:rsidR="009A5549" w:rsidRDefault="009A5549" w:rsidP="006212ED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793821ED" w14:textId="77777777" w:rsidR="009A5549" w:rsidRDefault="009A5549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797A68A5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E81857" w14:paraId="049BA32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6974951E" w14:textId="77777777" w:rsidR="00E81857" w:rsidRDefault="00E81857" w:rsidP="00617433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89" w:type="dxa"/>
        </w:tcPr>
        <w:p w14:paraId="38898B0C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0FA81B76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3F323803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E81857" w14:paraId="4E21F0C6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39C4D45E" w14:textId="77777777" w:rsidR="00CD61D1" w:rsidRDefault="00CD61D1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</w:t>
          </w:r>
          <w:r w:rsidR="00F27112">
            <w:rPr>
              <w:sz w:val="12"/>
            </w:rPr>
            <w:t>i</w:t>
          </w:r>
          <w:r>
            <w:rPr>
              <w:sz w:val="12"/>
            </w:rPr>
            <w:t>ngen.de</w:t>
          </w:r>
        </w:p>
      </w:tc>
      <w:tc>
        <w:tcPr>
          <w:tcW w:w="1489" w:type="dxa"/>
        </w:tcPr>
        <w:p w14:paraId="4F13DF62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486D8625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2CC02796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62BB7FC7" w14:textId="77777777" w:rsidR="00CD61D1" w:rsidRDefault="00CD61D1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  <w:tr w:rsidR="00A40854" w14:paraId="034B8370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0AC854AC" w14:textId="77777777" w:rsidR="00A40854" w:rsidRDefault="00A40854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</w:p>
      </w:tc>
      <w:tc>
        <w:tcPr>
          <w:tcW w:w="1489" w:type="dxa"/>
        </w:tcPr>
        <w:p w14:paraId="4264FEB6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378C56BF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1DE8B3EE" w14:textId="77777777" w:rsidR="00A40854" w:rsidRDefault="00A40854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36F8E8FF" w:rsidR="009A5549" w:rsidRPr="009B5C94" w:rsidRDefault="00542786" w:rsidP="00CD61D1">
    <w:pPr>
      <w:pStyle w:val="Fuzeile"/>
      <w:jc w:val="right"/>
      <w:rPr>
        <w:sz w:val="16"/>
      </w:rPr>
    </w:pPr>
    <w:r>
      <w:rPr>
        <w:sz w:val="16"/>
      </w:rPr>
      <w:t xml:space="preserve">  </w:t>
    </w:r>
    <w:r>
      <w:rPr>
        <w:sz w:val="16"/>
      </w:rPr>
      <w:tab/>
      <w:t xml:space="preserve"> </w:t>
    </w:r>
    <w:r w:rsidR="009B5C94" w:rsidRPr="009B5C94">
      <w:rPr>
        <w:sz w:val="16"/>
      </w:rPr>
      <w:t xml:space="preserve">Seite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PAGE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  <w:r w:rsidR="009B5C94" w:rsidRPr="009B5C94">
      <w:rPr>
        <w:sz w:val="16"/>
      </w:rPr>
      <w:t xml:space="preserve"> von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NUMPAGES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C832F" w14:textId="77777777" w:rsidR="00FE0B49" w:rsidRDefault="00FE0B49">
      <w:r>
        <w:separator/>
      </w:r>
    </w:p>
  </w:footnote>
  <w:footnote w:type="continuationSeparator" w:id="0">
    <w:p w14:paraId="5F1A22B1" w14:textId="77777777" w:rsidR="00FE0B49" w:rsidRDefault="00FE0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3BAA" w14:textId="5B321EBE" w:rsidR="007A37D4" w:rsidRDefault="00FB15CC">
    <w:pPr>
      <w:pStyle w:val="Kopfzeile"/>
    </w:pPr>
    <w:r>
      <w:rPr>
        <w:noProof/>
      </w:rPr>
      <w:pict w14:anchorId="2CD235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313376" o:spid="_x0000_s1029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164A6" w14:textId="17580DE9" w:rsidR="007A37D4" w:rsidRDefault="00FB15CC">
    <w:pPr>
      <w:pStyle w:val="Kopfzeile"/>
    </w:pPr>
    <w:r>
      <w:rPr>
        <w:noProof/>
      </w:rPr>
      <w:pict w14:anchorId="281A54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313377" o:spid="_x0000_s1030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4330" w14:textId="10A1D546" w:rsidR="00EA1AC7" w:rsidRPr="00EA1AC7" w:rsidRDefault="00FB15CC" w:rsidP="00EA1AC7">
    <w:pPr>
      <w:pStyle w:val="Titel"/>
      <w:tabs>
        <w:tab w:val="left" w:pos="284"/>
      </w:tabs>
      <w:spacing w:after="240"/>
      <w:ind w:left="142"/>
      <w:outlineLvl w:val="0"/>
      <w:rPr>
        <w:spacing w:val="6"/>
        <w:szCs w:val="48"/>
      </w:rPr>
    </w:pPr>
    <w:r>
      <w:rPr>
        <w:b w:val="0"/>
        <w:noProof/>
      </w:rPr>
      <w:pict w14:anchorId="2B7FA6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313375" o:spid="_x0000_s1028" type="#_x0000_t75" style="position:absolute;left:0;text-align:left;margin-left:0;margin-top:0;width:595.2pt;height:841.9pt;z-index:-251654144;mso-position-horizontal:center;mso-position-horizontal-relative:margin;mso-position-vertical:center;mso-position-vertical-relative:margin" o:allowincell="f">
          <v:imagedata r:id="rId1" o:title="Falzstriche"/>
        </v:shape>
      </w:pict>
    </w:r>
    <w:r w:rsidR="00EA1AC7" w:rsidRPr="009E6A98">
      <w:rPr>
        <w:b w:val="0"/>
        <w:noProof/>
      </w:rPr>
      <w:drawing>
        <wp:anchor distT="0" distB="0" distL="114300" distR="114300" simplePos="0" relativeHeight="251660288" behindDoc="0" locked="0" layoutInCell="1" allowOverlap="1" wp14:anchorId="03855FDB" wp14:editId="6DC6A6D8">
          <wp:simplePos x="0" y="0"/>
          <wp:positionH relativeFrom="column">
            <wp:posOffset>5002513</wp:posOffset>
          </wp:positionH>
          <wp:positionV relativeFrom="paragraph">
            <wp:posOffset>45085</wp:posOffset>
          </wp:positionV>
          <wp:extent cx="1178049" cy="1318054"/>
          <wp:effectExtent l="0" t="0" r="3175" b="0"/>
          <wp:wrapNone/>
          <wp:docPr id="967271582" name="Bild 4" descr="Wappen_Altenhaus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appen_Altenhaus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049" cy="1318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>
      <w:rPr>
        <w:spacing w:val="6"/>
      </w:rPr>
      <w:t>G</w:t>
    </w:r>
    <w:r w:rsidR="009A5549">
      <w:rPr>
        <w:spacing w:val="6"/>
      </w:rPr>
      <w:t>emeinde</w:t>
    </w:r>
    <w:r w:rsidR="009A5549" w:rsidRPr="0083356A">
      <w:rPr>
        <w:spacing w:val="6"/>
        <w:szCs w:val="48"/>
      </w:rPr>
      <w:t xml:space="preserve"> </w:t>
    </w:r>
    <w:r w:rsidR="00EA1AC7">
      <w:rPr>
        <w:spacing w:val="6"/>
        <w:szCs w:val="48"/>
      </w:rPr>
      <w:t>Altenhausen</w:t>
    </w:r>
    <w:r w:rsidR="00EA1AC7">
      <w:rPr>
        <w:spacing w:val="6"/>
        <w:szCs w:val="48"/>
      </w:rPr>
      <w:br/>
    </w:r>
    <w:r w:rsidR="00EA1AC7" w:rsidRPr="00EA1AC7">
      <w:rPr>
        <w:b w:val="0"/>
        <w:bCs/>
        <w:sz w:val="22"/>
        <w:szCs w:val="6"/>
      </w:rPr>
      <w:t>Mitgliedsgemeinde der Verbandsgemeinde Flechtingen</w:t>
    </w:r>
  </w:p>
  <w:p w14:paraId="1CD44826" w14:textId="3987C4BF" w:rsidR="007D7DFC" w:rsidRDefault="00F273D5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  <w:r w:rsidRPr="0083356A">
      <w:rPr>
        <w:b w:val="0"/>
        <w:spacing w:val="6"/>
        <w:sz w:val="32"/>
        <w:szCs w:val="32"/>
      </w:rPr>
      <w:t>D</w:t>
    </w:r>
    <w:r w:rsidR="009A5549" w:rsidRPr="0083356A">
      <w:rPr>
        <w:b w:val="0"/>
        <w:spacing w:val="6"/>
        <w:sz w:val="32"/>
        <w:szCs w:val="32"/>
      </w:rPr>
      <w:t>er</w:t>
    </w:r>
    <w:r w:rsidR="009A5549" w:rsidRPr="0083356A">
      <w:rPr>
        <w:spacing w:val="6"/>
        <w:sz w:val="32"/>
        <w:szCs w:val="32"/>
      </w:rPr>
      <w:t xml:space="preserve"> </w:t>
    </w:r>
    <w:r w:rsidR="00EA1AC7" w:rsidRPr="00EA1AC7">
      <w:rPr>
        <w:b w:val="0"/>
        <w:bCs/>
        <w:spacing w:val="6"/>
        <w:sz w:val="32"/>
        <w:szCs w:val="32"/>
      </w:rPr>
      <w:t>B</w:t>
    </w:r>
    <w:r w:rsidR="009A5549" w:rsidRPr="0083356A">
      <w:rPr>
        <w:b w:val="0"/>
        <w:spacing w:val="6"/>
        <w:sz w:val="32"/>
        <w:szCs w:val="32"/>
      </w:rPr>
      <w:t>ürgermeister</w:t>
    </w:r>
    <w:r w:rsidRPr="0083356A">
      <w:rPr>
        <w:sz w:val="32"/>
        <w:szCs w:val="32"/>
      </w:rPr>
      <w:t xml:space="preserve"> </w:t>
    </w:r>
    <w:r w:rsidRPr="0083356A">
      <w:rPr>
        <w:sz w:val="32"/>
        <w:szCs w:val="32"/>
      </w:rPr>
      <w:br/>
    </w:r>
  </w:p>
  <w:p w14:paraId="668E56D0" w14:textId="37C2CF09" w:rsidR="00A40854" w:rsidRPr="00582256" w:rsidRDefault="00010C1E" w:rsidP="00164B7A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>
      <w:rPr>
        <w:rStyle w:val="Hervorhebung"/>
        <w:i w:val="0"/>
        <w:sz w:val="16"/>
        <w:szCs w:val="16"/>
        <w:u w:val="single"/>
      </w:rPr>
      <w:br/>
      <w:t>Gemeinde Altenhausen</w:t>
    </w:r>
    <w:r>
      <w:rPr>
        <w:rStyle w:val="Hervorhebung"/>
        <w:i w:val="0"/>
        <w:sz w:val="16"/>
        <w:szCs w:val="16"/>
        <w:u w:val="single"/>
      </w:rPr>
      <w:br/>
    </w:r>
    <w:r w:rsidRPr="00010C1E">
      <w:rPr>
        <w:rStyle w:val="Hervorhebung"/>
        <w:b w:val="0"/>
        <w:bCs/>
        <w:i w:val="0"/>
        <w:sz w:val="16"/>
        <w:szCs w:val="16"/>
        <w:u w:val="single"/>
      </w:rPr>
      <w:t xml:space="preserve">über </w:t>
    </w:r>
    <w:r w:rsidR="009A5549" w:rsidRPr="007D7DFC">
      <w:rPr>
        <w:rStyle w:val="Hervorhebung"/>
        <w:b w:val="0"/>
        <w:i w:val="0"/>
        <w:sz w:val="16"/>
        <w:szCs w:val="16"/>
        <w:u w:val="single"/>
      </w:rPr>
      <w:t>V</w:t>
    </w:r>
    <w:r w:rsidR="00F273D5" w:rsidRPr="007D7DFC">
      <w:rPr>
        <w:rStyle w:val="Hervorhebung"/>
        <w:b w:val="0"/>
        <w:i w:val="0"/>
        <w:sz w:val="16"/>
        <w:szCs w:val="16"/>
        <w:u w:val="single"/>
      </w:rPr>
      <w:t>G</w:t>
    </w:r>
    <w:r w:rsidR="009A5549" w:rsidRPr="007D7DFC">
      <w:rPr>
        <w:rStyle w:val="Hervorhebung"/>
        <w:b w:val="0"/>
        <w:i w:val="0"/>
        <w:sz w:val="16"/>
        <w:szCs w:val="16"/>
        <w:u w:val="single"/>
      </w:rPr>
      <w:t xml:space="preserve"> Flechtingen </w:t>
    </w:r>
    <w:r w:rsidR="009A5549"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="009A5549"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="009A5549"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="009A5549"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  <w:r w:rsidR="006105F8">
      <w:rPr>
        <w:rStyle w:val="Hervorhebung"/>
        <w:b w:val="0"/>
        <w:i w:val="0"/>
        <w:sz w:val="16"/>
        <w:szCs w:val="16"/>
        <w:u w:val="singl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10C1E"/>
    <w:rsid w:val="00015B05"/>
    <w:rsid w:val="000178CE"/>
    <w:rsid w:val="00024F86"/>
    <w:rsid w:val="00054F3A"/>
    <w:rsid w:val="00071978"/>
    <w:rsid w:val="00074DD5"/>
    <w:rsid w:val="000764DD"/>
    <w:rsid w:val="00087208"/>
    <w:rsid w:val="000E5D19"/>
    <w:rsid w:val="000E66D2"/>
    <w:rsid w:val="00115FC6"/>
    <w:rsid w:val="0015048C"/>
    <w:rsid w:val="00164B7A"/>
    <w:rsid w:val="00196A27"/>
    <w:rsid w:val="001D6189"/>
    <w:rsid w:val="001F219A"/>
    <w:rsid w:val="001F544A"/>
    <w:rsid w:val="001F7929"/>
    <w:rsid w:val="0020200B"/>
    <w:rsid w:val="002066CA"/>
    <w:rsid w:val="00250412"/>
    <w:rsid w:val="002543A2"/>
    <w:rsid w:val="00263160"/>
    <w:rsid w:val="0028130C"/>
    <w:rsid w:val="002A09A6"/>
    <w:rsid w:val="002A2BD8"/>
    <w:rsid w:val="002D0A4F"/>
    <w:rsid w:val="002D149F"/>
    <w:rsid w:val="002D455B"/>
    <w:rsid w:val="002E3CD9"/>
    <w:rsid w:val="002F17A1"/>
    <w:rsid w:val="00320CC8"/>
    <w:rsid w:val="003301D5"/>
    <w:rsid w:val="00340B56"/>
    <w:rsid w:val="003427B9"/>
    <w:rsid w:val="003535FE"/>
    <w:rsid w:val="003752A3"/>
    <w:rsid w:val="00385B76"/>
    <w:rsid w:val="00391D47"/>
    <w:rsid w:val="003B3921"/>
    <w:rsid w:val="003D64E7"/>
    <w:rsid w:val="003E4543"/>
    <w:rsid w:val="003E5496"/>
    <w:rsid w:val="003F732D"/>
    <w:rsid w:val="00437126"/>
    <w:rsid w:val="00445521"/>
    <w:rsid w:val="004733BD"/>
    <w:rsid w:val="004A580A"/>
    <w:rsid w:val="004B60C9"/>
    <w:rsid w:val="004C4161"/>
    <w:rsid w:val="004D1389"/>
    <w:rsid w:val="004F2977"/>
    <w:rsid w:val="00517B13"/>
    <w:rsid w:val="00531855"/>
    <w:rsid w:val="00542786"/>
    <w:rsid w:val="005452B2"/>
    <w:rsid w:val="005529EF"/>
    <w:rsid w:val="0056699D"/>
    <w:rsid w:val="00582256"/>
    <w:rsid w:val="00591358"/>
    <w:rsid w:val="00591BDF"/>
    <w:rsid w:val="006105F8"/>
    <w:rsid w:val="00610783"/>
    <w:rsid w:val="00617433"/>
    <w:rsid w:val="006212ED"/>
    <w:rsid w:val="0062550D"/>
    <w:rsid w:val="0066025B"/>
    <w:rsid w:val="006619B0"/>
    <w:rsid w:val="0069026A"/>
    <w:rsid w:val="0069039C"/>
    <w:rsid w:val="00696015"/>
    <w:rsid w:val="00697E55"/>
    <w:rsid w:val="006F2742"/>
    <w:rsid w:val="006F4482"/>
    <w:rsid w:val="00704127"/>
    <w:rsid w:val="007358AE"/>
    <w:rsid w:val="00746382"/>
    <w:rsid w:val="00771628"/>
    <w:rsid w:val="00771C96"/>
    <w:rsid w:val="00785634"/>
    <w:rsid w:val="007A37D4"/>
    <w:rsid w:val="007C1FA6"/>
    <w:rsid w:val="007C7AD7"/>
    <w:rsid w:val="007D4787"/>
    <w:rsid w:val="007D7DFC"/>
    <w:rsid w:val="007F45B1"/>
    <w:rsid w:val="00802D97"/>
    <w:rsid w:val="0080594E"/>
    <w:rsid w:val="0083356A"/>
    <w:rsid w:val="00854E57"/>
    <w:rsid w:val="00865130"/>
    <w:rsid w:val="008C09DA"/>
    <w:rsid w:val="008D4850"/>
    <w:rsid w:val="008E7A56"/>
    <w:rsid w:val="008F639D"/>
    <w:rsid w:val="00901C6E"/>
    <w:rsid w:val="009557EC"/>
    <w:rsid w:val="0096570E"/>
    <w:rsid w:val="00993958"/>
    <w:rsid w:val="009A5549"/>
    <w:rsid w:val="009B5C94"/>
    <w:rsid w:val="009D54A3"/>
    <w:rsid w:val="009D558F"/>
    <w:rsid w:val="009F551E"/>
    <w:rsid w:val="009F6125"/>
    <w:rsid w:val="00A00E68"/>
    <w:rsid w:val="00A31F6A"/>
    <w:rsid w:val="00A40854"/>
    <w:rsid w:val="00A45800"/>
    <w:rsid w:val="00A47F51"/>
    <w:rsid w:val="00A5037D"/>
    <w:rsid w:val="00A87F21"/>
    <w:rsid w:val="00AA51DE"/>
    <w:rsid w:val="00AC6287"/>
    <w:rsid w:val="00B14792"/>
    <w:rsid w:val="00B202ED"/>
    <w:rsid w:val="00B31D18"/>
    <w:rsid w:val="00B36166"/>
    <w:rsid w:val="00B801E0"/>
    <w:rsid w:val="00B97A6B"/>
    <w:rsid w:val="00BA3BF4"/>
    <w:rsid w:val="00BA4324"/>
    <w:rsid w:val="00BC2262"/>
    <w:rsid w:val="00BF0373"/>
    <w:rsid w:val="00BF63A2"/>
    <w:rsid w:val="00C66889"/>
    <w:rsid w:val="00C7629E"/>
    <w:rsid w:val="00C84518"/>
    <w:rsid w:val="00C85697"/>
    <w:rsid w:val="00C9175A"/>
    <w:rsid w:val="00CB15BF"/>
    <w:rsid w:val="00CC6DC8"/>
    <w:rsid w:val="00CD61D1"/>
    <w:rsid w:val="00D347E8"/>
    <w:rsid w:val="00D50CFA"/>
    <w:rsid w:val="00D517F0"/>
    <w:rsid w:val="00DD79B0"/>
    <w:rsid w:val="00E01482"/>
    <w:rsid w:val="00E20D2E"/>
    <w:rsid w:val="00E3276B"/>
    <w:rsid w:val="00E439BA"/>
    <w:rsid w:val="00E50E1F"/>
    <w:rsid w:val="00E81857"/>
    <w:rsid w:val="00EA1AC7"/>
    <w:rsid w:val="00EA71F3"/>
    <w:rsid w:val="00EC0DF7"/>
    <w:rsid w:val="00EC2805"/>
    <w:rsid w:val="00EC6E94"/>
    <w:rsid w:val="00ED2761"/>
    <w:rsid w:val="00EE20EC"/>
    <w:rsid w:val="00EF7391"/>
    <w:rsid w:val="00F05915"/>
    <w:rsid w:val="00F27112"/>
    <w:rsid w:val="00F273D5"/>
    <w:rsid w:val="00F7336C"/>
    <w:rsid w:val="00F77B74"/>
    <w:rsid w:val="00F912EA"/>
    <w:rsid w:val="00FB15CC"/>
    <w:rsid w:val="00FE0B49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  <w:style w:type="character" w:customStyle="1" w:styleId="KopfzeileZchn">
    <w:name w:val="Kopfzeile Zchn"/>
    <w:basedOn w:val="Absatz-Standardschriftart"/>
    <w:link w:val="Kopfzeile"/>
    <w:rsid w:val="0069026A"/>
    <w:rPr>
      <w:rFonts w:ascii="Arial" w:hAnsi="Arial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D1F0FCDC8447DD96A53402EE0FC2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5E1B49-C6A9-4B4A-AA77-9823A8899E16}"/>
      </w:docPartPr>
      <w:docPartBody>
        <w:p w:rsidR="00343C37" w:rsidRDefault="006637E0" w:rsidP="006637E0">
          <w:pPr>
            <w:pStyle w:val="35D1F0FCDC8447DD96A53402EE0FC2252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443A4F0EF11548F6A599E281C59791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85D301-EF35-4DEC-9EA8-1ED871040915}"/>
      </w:docPartPr>
      <w:docPartBody>
        <w:p w:rsidR="00343C37" w:rsidRDefault="006637E0" w:rsidP="006637E0">
          <w:pPr>
            <w:pStyle w:val="443A4F0EF11548F6A599E281C59791042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55D24A8812B64B3B867AF58EB742CD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CA342F-2EB0-47A0-A784-4BF7E179A11D}"/>
      </w:docPartPr>
      <w:docPartBody>
        <w:p w:rsidR="00343C37" w:rsidRDefault="00343C37" w:rsidP="00343C37">
          <w:pPr>
            <w:pStyle w:val="55D24A8812B64B3B867AF58EB742CD7A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C37"/>
    <w:rsid w:val="00024F86"/>
    <w:rsid w:val="001F7929"/>
    <w:rsid w:val="002D455B"/>
    <w:rsid w:val="00343C37"/>
    <w:rsid w:val="006637E0"/>
    <w:rsid w:val="0069039C"/>
    <w:rsid w:val="007358AE"/>
    <w:rsid w:val="007C1FA6"/>
    <w:rsid w:val="00A31F6A"/>
    <w:rsid w:val="00F1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43C37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637E0"/>
    <w:rPr>
      <w:color w:val="808080"/>
    </w:rPr>
  </w:style>
  <w:style w:type="paragraph" w:customStyle="1" w:styleId="55D24A8812B64B3B867AF58EB742CD7A">
    <w:name w:val="55D24A8812B64B3B867AF58EB742CD7A"/>
    <w:rsid w:val="00343C37"/>
  </w:style>
  <w:style w:type="paragraph" w:customStyle="1" w:styleId="35D1F0FCDC8447DD96A53402EE0FC2252">
    <w:name w:val="35D1F0FCDC8447DD96A53402EE0FC2252"/>
    <w:rsid w:val="006637E0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customStyle="1" w:styleId="443A4F0EF11548F6A599E281C59791042">
    <w:name w:val="443A4F0EF11548F6A599E281C59791042"/>
    <w:rsid w:val="006637E0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2025-10-23-Briefkopf MG Altenhausen</Template>
  <TotalTime>0</TotalTime>
  <Pages>1</Pages>
  <Words>62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Verwaltungsgemeinschaft Weferlingen</vt:lpstr>
    </vt:vector>
  </TitlesOfParts>
  <Company>Fritz &amp; Voß GbR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Autor eintragen</dc:creator>
  <cp:lastModifiedBy>Mareike Pfeiffer</cp:lastModifiedBy>
  <cp:revision>5</cp:revision>
  <cp:lastPrinted>2026-02-13T07:37:00Z</cp:lastPrinted>
  <dcterms:created xsi:type="dcterms:W3CDTF">2025-10-23T08:50:00Z</dcterms:created>
  <dcterms:modified xsi:type="dcterms:W3CDTF">2026-02-13T07:41:00Z</dcterms:modified>
</cp:coreProperties>
</file>