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text" w:horzAnchor="page" w:tblpX="6178" w:tblpY="-13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085"/>
      </w:tblGrid>
      <w:tr w:rsidR="00CD61D1" w14:paraId="34D86DBF" w14:textId="77777777" w:rsidTr="007C7AD7">
        <w:tc>
          <w:tcPr>
            <w:tcW w:w="1701" w:type="dxa"/>
          </w:tcPr>
          <w:p w14:paraId="641DA54E" w14:textId="77777777" w:rsidR="00CD61D1" w:rsidRPr="001F544A" w:rsidRDefault="00CD61D1" w:rsidP="00F44C91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Amt</w:t>
            </w:r>
          </w:p>
        </w:tc>
        <w:sdt>
          <w:sdtPr>
            <w:rPr>
              <w:sz w:val="16"/>
              <w:szCs w:val="16"/>
            </w:rPr>
            <w:alias w:val="Auswahl Fachamt"/>
            <w:tag w:val="Auswahl Fachamt"/>
            <w:id w:val="-121228807"/>
            <w:placeholder>
              <w:docPart w:val="F66B027EBF23469AB0E7AEFAAB31050D"/>
            </w:placeholder>
            <w:showingPlcHdr/>
            <w:dropDownList>
              <w:listItem w:displayText="Leitungsstab" w:value="Leitungsstab"/>
              <w:listItem w:displayText="Bauamt" w:value="Bauamt"/>
              <w:listItem w:displayText="Ordnungsamt" w:value="Ordnungsamt"/>
              <w:listItem w:displayText="Kämmerei" w:value="Kämmerei"/>
              <w:listItem w:displayText="Hauptamt" w:value="Hauptamt"/>
              <w:listItem w:displayText="Bürgermeister" w:value="Bürgermeister"/>
            </w:dropDownList>
          </w:sdtPr>
          <w:sdtEndPr/>
          <w:sdtContent>
            <w:tc>
              <w:tcPr>
                <w:tcW w:w="3085" w:type="dxa"/>
              </w:tcPr>
              <w:p w14:paraId="605B97B9" w14:textId="30C2D3D6" w:rsidR="00CD61D1" w:rsidRDefault="00F44C91" w:rsidP="00F44C91">
                <w:pPr>
                  <w:spacing w:line="276" w:lineRule="auto"/>
                </w:pPr>
                <w:r w:rsidRPr="008A1FF4">
                  <w:rPr>
                    <w:rStyle w:val="Platzhaltertext"/>
                    <w:color w:val="505050"/>
                    <w:sz w:val="16"/>
                    <w:szCs w:val="16"/>
                  </w:rPr>
                  <w:t>Wählen Sie ein Element aus.</w:t>
                </w:r>
              </w:p>
            </w:tc>
          </w:sdtContent>
        </w:sdt>
      </w:tr>
      <w:tr w:rsidR="00CD61D1" w14:paraId="264C7CE4" w14:textId="77777777" w:rsidTr="007C7AD7">
        <w:tc>
          <w:tcPr>
            <w:tcW w:w="1701" w:type="dxa"/>
          </w:tcPr>
          <w:p w14:paraId="6DF7148C" w14:textId="77777777" w:rsidR="00CD61D1" w:rsidRDefault="00CD61D1" w:rsidP="00F44C91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Mein Zeichen</w:t>
            </w:r>
          </w:p>
          <w:p w14:paraId="3ADC28BC" w14:textId="77777777" w:rsidR="00CD61D1" w:rsidRPr="001F544A" w:rsidRDefault="00CD61D1" w:rsidP="00F44C91">
            <w:pPr>
              <w:spacing w:line="276" w:lineRule="auto"/>
              <w:rPr>
                <w:sz w:val="16"/>
              </w:rPr>
            </w:pPr>
            <w:r w:rsidRPr="00AC6287">
              <w:rPr>
                <w:sz w:val="12"/>
              </w:rPr>
              <w:t>bitte bei Antwort angeben</w:t>
            </w:r>
          </w:p>
        </w:tc>
        <w:tc>
          <w:tcPr>
            <w:tcW w:w="3085" w:type="dxa"/>
          </w:tcPr>
          <w:p w14:paraId="2B13811A" w14:textId="77777777" w:rsidR="00CD61D1" w:rsidRDefault="00CD61D1" w:rsidP="00F44C91">
            <w:pPr>
              <w:spacing w:line="276" w:lineRule="auto"/>
            </w:pPr>
          </w:p>
        </w:tc>
      </w:tr>
      <w:tr w:rsidR="00CD61D1" w14:paraId="46090C11" w14:textId="77777777" w:rsidTr="007C7AD7">
        <w:tc>
          <w:tcPr>
            <w:tcW w:w="1701" w:type="dxa"/>
          </w:tcPr>
          <w:p w14:paraId="5F600461" w14:textId="77777777" w:rsidR="00CD61D1" w:rsidRDefault="00CD61D1" w:rsidP="00F44C91">
            <w:pPr>
              <w:spacing w:line="276" w:lineRule="auto"/>
              <w:rPr>
                <w:sz w:val="16"/>
              </w:rPr>
            </w:pPr>
            <w:r w:rsidRPr="001F544A">
              <w:rPr>
                <w:sz w:val="16"/>
              </w:rPr>
              <w:t>Ihr Zeichen</w:t>
            </w:r>
          </w:p>
        </w:tc>
        <w:tc>
          <w:tcPr>
            <w:tcW w:w="3085" w:type="dxa"/>
          </w:tcPr>
          <w:p w14:paraId="0194D702" w14:textId="56132558" w:rsidR="00CD61D1" w:rsidRDefault="00CD61D1" w:rsidP="00F44C91">
            <w:pPr>
              <w:spacing w:line="276" w:lineRule="auto"/>
            </w:pPr>
          </w:p>
        </w:tc>
      </w:tr>
      <w:tr w:rsidR="00CD61D1" w14:paraId="14F7E6DF" w14:textId="77777777" w:rsidTr="007C7AD7">
        <w:tc>
          <w:tcPr>
            <w:tcW w:w="1701" w:type="dxa"/>
          </w:tcPr>
          <w:p w14:paraId="6420C5B0" w14:textId="77777777" w:rsidR="00CD61D1" w:rsidRDefault="00CD61D1" w:rsidP="00F44C91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bearbeitet von</w:t>
            </w:r>
          </w:p>
        </w:tc>
        <w:tc>
          <w:tcPr>
            <w:tcW w:w="3085" w:type="dxa"/>
          </w:tcPr>
          <w:p w14:paraId="584CCA40" w14:textId="326F9331" w:rsidR="00CD61D1" w:rsidRDefault="00416FC0" w:rsidP="00F44C91">
            <w:pPr>
              <w:spacing w:line="276" w:lineRule="auto"/>
            </w:pPr>
            <w:r>
              <w:rPr>
                <w:sz w:val="16"/>
                <w:szCs w:val="16"/>
              </w:rPr>
              <w:t xml:space="preserve">Name, </w:t>
            </w:r>
            <w:r w:rsidR="00F44C91">
              <w:rPr>
                <w:sz w:val="16"/>
                <w:szCs w:val="16"/>
              </w:rPr>
              <w:t>Vorname</w:t>
            </w:r>
          </w:p>
        </w:tc>
      </w:tr>
      <w:tr w:rsidR="00CD61D1" w14:paraId="52960894" w14:textId="77777777" w:rsidTr="007C7AD7">
        <w:tc>
          <w:tcPr>
            <w:tcW w:w="1701" w:type="dxa"/>
          </w:tcPr>
          <w:p w14:paraId="0560C8E4" w14:textId="77777777" w:rsidR="00CD61D1" w:rsidRDefault="00CD61D1" w:rsidP="00F44C91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Durchwahl</w:t>
            </w:r>
          </w:p>
        </w:tc>
        <w:tc>
          <w:tcPr>
            <w:tcW w:w="3085" w:type="dxa"/>
          </w:tcPr>
          <w:p w14:paraId="6D077811" w14:textId="4AD5EF82" w:rsidR="00CD61D1" w:rsidRDefault="00F44C91" w:rsidP="00F44C91">
            <w:pPr>
              <w:spacing w:line="276" w:lineRule="auto"/>
            </w:pPr>
            <w:r w:rsidRPr="0015048C">
              <w:rPr>
                <w:sz w:val="16"/>
                <w:szCs w:val="16"/>
              </w:rPr>
              <w:t>039054/986-</w:t>
            </w:r>
            <w:r>
              <w:rPr>
                <w:sz w:val="16"/>
                <w:szCs w:val="16"/>
              </w:rPr>
              <w:t>0</w:t>
            </w:r>
          </w:p>
        </w:tc>
      </w:tr>
      <w:tr w:rsidR="005459B6" w14:paraId="27913FBD" w14:textId="77777777" w:rsidTr="007C7AD7">
        <w:tc>
          <w:tcPr>
            <w:tcW w:w="1701" w:type="dxa"/>
          </w:tcPr>
          <w:p w14:paraId="4DCE0C76" w14:textId="0E4A7753" w:rsidR="005459B6" w:rsidRDefault="005459B6" w:rsidP="005459B6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E-Mailadresse</w:t>
            </w:r>
          </w:p>
        </w:tc>
        <w:tc>
          <w:tcPr>
            <w:tcW w:w="3085" w:type="dxa"/>
          </w:tcPr>
          <w:p w14:paraId="74C0E800" w14:textId="59D07601" w:rsidR="005459B6" w:rsidRPr="0015048C" w:rsidRDefault="00A0132B" w:rsidP="005459B6">
            <w:pPr>
              <w:spacing w:line="276" w:lineRule="auto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535426810"/>
                <w:placeholder>
                  <w:docPart w:val="1E2012906A084FDCAA7142627632A50A"/>
                </w:placeholder>
                <w:showingPlcHdr/>
                <w:dropDownList>
                  <w:listItem w:displayText="bauleitplanung@vg-flechtingen.de" w:value="bauleitplanung@vg-flechtingen.de"/>
                  <w:listItem w:displayText="beitraege@vg-flechtingen.de" w:value="beitraege@vg-flechtingen.de"/>
                  <w:listItem w:displayText="breitband@vg-flechtingen.de" w:value="breitband@vg-flechtingen.de"/>
                  <w:listItem w:displayText="gebaeudemanagement@vg-flechtingen.de" w:value="gebaeudemanagement@vg-flechtingen.de"/>
                  <w:listItem w:displayText="hochbau@vg-flechtingen.de" w:value="hochbau@vg-flechtingen.de"/>
                  <w:listItem w:displayText="liegenschaften@vg-flechtingen.de" w:value="liegenschaften@vg-flechtingen.de"/>
                  <w:listItem w:displayText="mietwohnungen@vg-flechtingen.de" w:value="mietwohnungen@vg-flechtingen.de"/>
                  <w:listItem w:displayText="strassenbeleuchtung@vg-flechtingen.de" w:value="strassenbeleuchtung@vg-flechtingen.de"/>
                  <w:listItem w:displayText="tiefbau@vg-flechtingen.de" w:value="tiefbau@vg-flechtingen.de"/>
                  <w:listItem w:displayText="bem@vg-flechtingen.de" w:value="bem@vg-flechtingen.de"/>
                  <w:listItem w:displayText="bewerbung@vg-flechtingen.de" w:value="bewerbung@vg-flechtingen.de"/>
                  <w:listItem w:displayText="datenschutz@vg-flechtingen.de" w:value="datenschutz@vg-flechtingen.de"/>
                  <w:listItem w:displayText="einrichtungen@vg-flechtingen.de" w:value="einrichtungen@vg-flechtingen.de"/>
                  <w:listItem w:displayText="jugendarbeit@vg-flechtingen.de" w:value="jugendarbeit@vg-flechtingen.de"/>
                  <w:listItem w:displayText="personalamt@vg-flechtingen.de" w:value="personalamt@vg-flechtingen.de"/>
                  <w:listItem w:displayText="vergabe@vg-flechtingen.de" w:value="vergabe@vg-flechtingen.de"/>
                  <w:listItem w:displayText="gbh@vg-flechtingen.de" w:value="gbh@vg-flechtingen.de"/>
                  <w:listItem w:displayText="haushalt@vg-flechtingen.de" w:value="haushalt@vg-flechtingen.de"/>
                  <w:listItem w:displayText="kasse@vg-flechtingen.de" w:value="kasse@vg-flechtingen.de"/>
                  <w:listItem w:displayText="steuern@vg-flechtingen.de" w:value="steuern@vg-flechtingen.de"/>
                  <w:listItem w:displayText="vollstreckung@vg-flechtingen.de" w:value="vollstreckung@vg-flechtingen.de"/>
                  <w:listItem w:displayText="buero-buergermeister@vg-flechtingen.de" w:value="buero-buergermeister@vg-flechtingen.de"/>
                  <w:listItem w:displayText="info@vg-flechtingen.de" w:value="info@vg-flechtingen.de"/>
                  <w:listItem w:displayText="it@vg-flechtingen.de" w:value="it@vg-flechtingen.de"/>
                  <w:listItem w:displayText="rechnung@vg-flechtingen.de" w:value="rechnung@vg-flechtingen.de"/>
                  <w:listItem w:displayText="redaktion@vg-flechtingen.de" w:value="redaktion@vg-flechtingen.de"/>
                  <w:listItem w:displayText="brandschutz@vg-flechtingen.de" w:value="brandschutz@vg-flechtingen.de"/>
                  <w:listItem w:displayText="gewerbeamt@vg-flechtingen.de" w:value="gewerbeamt@vg-flechtingen.de"/>
                  <w:listItem w:displayText="meldeamt@vg-flechtingen.de" w:value="meldeamt@vg-flechtingen.de"/>
                  <w:listItem w:displayText="ordnungsamt@vg-flechtingen.de" w:value="ordnungsamt@vg-flechtingen.de"/>
                  <w:listItem w:displayText="standesamt@vg-flechtingen.de" w:value="standesamt@vg-flechtingen.de"/>
                  <w:listItem w:displayText="verkehrsanordnung@vg-flechtingen.de" w:value="verkehrsanordnung@vg-flechtingen.de"/>
                  <w:listItem w:displayText="digitalisierung@vg-flechtingen.de" w:value="digitalisierung@vg-flechtingen.de"/>
                </w:dropDownList>
              </w:sdtPr>
              <w:sdtEndPr/>
              <w:sdtContent>
                <w:r w:rsidR="005459B6" w:rsidRPr="008A1FF4">
                  <w:rPr>
                    <w:rStyle w:val="Platzhaltertext"/>
                    <w:color w:val="505050"/>
                    <w:sz w:val="16"/>
                    <w:szCs w:val="16"/>
                  </w:rPr>
                  <w:t>Wählen Sie ein Element aus.</w:t>
                </w:r>
              </w:sdtContent>
            </w:sdt>
            <w:r w:rsidR="005459B6">
              <w:t xml:space="preserve">  </w:t>
            </w:r>
          </w:p>
        </w:tc>
      </w:tr>
      <w:tr w:rsidR="005459B6" w14:paraId="0D5DEC6B" w14:textId="77777777" w:rsidTr="007C7AD7">
        <w:tc>
          <w:tcPr>
            <w:tcW w:w="1701" w:type="dxa"/>
          </w:tcPr>
          <w:p w14:paraId="2F12EAFE" w14:textId="77777777" w:rsidR="005459B6" w:rsidRDefault="005459B6" w:rsidP="005459B6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Datum</w:t>
            </w:r>
          </w:p>
        </w:tc>
        <w:tc>
          <w:tcPr>
            <w:tcW w:w="3085" w:type="dxa"/>
          </w:tcPr>
          <w:sdt>
            <w:sdtPr>
              <w:rPr>
                <w:sz w:val="16"/>
                <w:szCs w:val="16"/>
              </w:rPr>
              <w:id w:val="-1335063852"/>
              <w:placeholder>
                <w:docPart w:val="C3EC07E9EAB7464981E9F9999075A75E"/>
              </w:placeholder>
              <w:date w:fullDate="2026-02-13T00:00:00Z"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p w14:paraId="03CDE885" w14:textId="10F83236" w:rsidR="005459B6" w:rsidRPr="00F44C91" w:rsidRDefault="00A1492B" w:rsidP="005459B6">
                <w:pPr>
                  <w:spacing w:line="276" w:lineRule="auto"/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13.02.2026</w:t>
                </w:r>
              </w:p>
            </w:sdtContent>
          </w:sdt>
        </w:tc>
      </w:tr>
    </w:tbl>
    <w:p w14:paraId="1E8FBD5D" w14:textId="77777777" w:rsidR="00F44C91" w:rsidRDefault="00F44C91" w:rsidP="00F44C91">
      <w:pPr>
        <w:rPr>
          <w:rFonts w:cs="Arial"/>
          <w:b/>
          <w:bCs/>
          <w:sz w:val="24"/>
          <w:szCs w:val="24"/>
        </w:rPr>
      </w:pPr>
      <w:bookmarkStart w:id="0" w:name="_Hlk159242419"/>
      <w:r w:rsidRPr="008861E7">
        <w:rPr>
          <w:rFonts w:cs="Arial"/>
          <w:sz w:val="24"/>
          <w:szCs w:val="24"/>
        </w:rPr>
        <w:t xml:space="preserve">Herr </w:t>
      </w:r>
      <w:r w:rsidRPr="008861E7">
        <w:rPr>
          <w:rFonts w:cs="Arial"/>
          <w:sz w:val="24"/>
          <w:szCs w:val="24"/>
        </w:rPr>
        <w:br/>
        <w:t>Max Mustermann</w:t>
      </w:r>
      <w:r w:rsidRPr="008861E7">
        <w:rPr>
          <w:rFonts w:cs="Arial"/>
          <w:sz w:val="24"/>
          <w:szCs w:val="24"/>
        </w:rPr>
        <w:br/>
      </w:r>
      <w:bookmarkStart w:id="1" w:name="_Hlk160450910"/>
      <w:r w:rsidRPr="008861E7">
        <w:rPr>
          <w:rFonts w:cs="Arial"/>
          <w:b/>
          <w:bCs/>
          <w:sz w:val="24"/>
          <w:szCs w:val="24"/>
        </w:rPr>
        <w:t>OT Musterort</w:t>
      </w:r>
    </w:p>
    <w:p w14:paraId="0B605328" w14:textId="77777777" w:rsidR="00F44C91" w:rsidRPr="008861E7" w:rsidRDefault="00F44C91" w:rsidP="00F44C91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Mustergasse 1</w:t>
      </w:r>
      <w:bookmarkEnd w:id="1"/>
      <w:r w:rsidRPr="008861E7">
        <w:rPr>
          <w:rFonts w:cs="Arial"/>
          <w:sz w:val="24"/>
          <w:szCs w:val="24"/>
        </w:rPr>
        <w:br/>
        <w:t>12345 Musterhausen</w:t>
      </w:r>
    </w:p>
    <w:p w14:paraId="0962EC1E" w14:textId="77777777" w:rsidR="00F44C91" w:rsidRPr="008861E7" w:rsidRDefault="00F44C91" w:rsidP="00F44C91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3308F26C" w14:textId="77777777" w:rsidR="00F44C91" w:rsidRPr="008861E7" w:rsidRDefault="00F44C91" w:rsidP="00F44C91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7948E38F" w14:textId="77777777" w:rsidR="00F44C91" w:rsidRPr="008861E7" w:rsidRDefault="00F44C91" w:rsidP="00F44C91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7C4EEC57" w14:textId="77777777" w:rsidR="00F44C91" w:rsidRPr="008861E7" w:rsidRDefault="00F44C91" w:rsidP="00F44C91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7ACDCE7F" w14:textId="77777777" w:rsidR="00F44C91" w:rsidRPr="008861E7" w:rsidRDefault="00F44C91" w:rsidP="00F44C91">
      <w:pPr>
        <w:rPr>
          <w:rFonts w:cs="Arial"/>
          <w:b/>
          <w:bCs/>
          <w:sz w:val="24"/>
          <w:szCs w:val="24"/>
        </w:rPr>
      </w:pPr>
      <w:r w:rsidRPr="008861E7">
        <w:rPr>
          <w:rFonts w:cs="Arial"/>
          <w:b/>
          <w:bCs/>
          <w:sz w:val="24"/>
          <w:szCs w:val="24"/>
        </w:rPr>
        <w:t>Betreff:</w:t>
      </w:r>
    </w:p>
    <w:p w14:paraId="4477D8F2" w14:textId="77777777" w:rsidR="00F44C91" w:rsidRDefault="00F44C91" w:rsidP="00F44C91">
      <w:pPr>
        <w:rPr>
          <w:rFonts w:cs="Arial"/>
          <w:sz w:val="24"/>
          <w:szCs w:val="24"/>
        </w:rPr>
      </w:pPr>
    </w:p>
    <w:p w14:paraId="44CA8AAA" w14:textId="77777777" w:rsidR="00F44C91" w:rsidRPr="008861E7" w:rsidRDefault="00F44C91" w:rsidP="00F44C91">
      <w:pPr>
        <w:rPr>
          <w:rFonts w:cs="Arial"/>
          <w:sz w:val="24"/>
          <w:szCs w:val="24"/>
        </w:rPr>
      </w:pPr>
    </w:p>
    <w:p w14:paraId="293671ED" w14:textId="77777777" w:rsidR="00F44C91" w:rsidRPr="008861E7" w:rsidRDefault="00F44C91" w:rsidP="00F44C91">
      <w:pPr>
        <w:rPr>
          <w:rFonts w:cs="Arial"/>
          <w:sz w:val="24"/>
          <w:szCs w:val="24"/>
        </w:rPr>
      </w:pPr>
      <w:r w:rsidRPr="008861E7">
        <w:rPr>
          <w:rFonts w:cs="Arial"/>
          <w:sz w:val="24"/>
          <w:szCs w:val="24"/>
        </w:rPr>
        <w:t>Sehr geehrter Herr Mustermann,</w:t>
      </w:r>
    </w:p>
    <w:p w14:paraId="28BD6698" w14:textId="77777777" w:rsidR="00F44C91" w:rsidRDefault="00F44C91" w:rsidP="00F44C91">
      <w:pPr>
        <w:rPr>
          <w:rFonts w:cs="Arial"/>
          <w:sz w:val="24"/>
          <w:szCs w:val="24"/>
        </w:rPr>
      </w:pPr>
    </w:p>
    <w:p w14:paraId="0515925D" w14:textId="77777777" w:rsidR="00F44C91" w:rsidRPr="008861E7" w:rsidRDefault="00F44C91" w:rsidP="00F44C91">
      <w:pPr>
        <w:rPr>
          <w:rFonts w:cs="Arial"/>
          <w:sz w:val="24"/>
          <w:szCs w:val="24"/>
        </w:rPr>
      </w:pPr>
    </w:p>
    <w:p w14:paraId="279CB5A8" w14:textId="77777777" w:rsidR="00F44C91" w:rsidRDefault="00F44C91" w:rsidP="00F44C91">
      <w:pPr>
        <w:rPr>
          <w:rFonts w:cs="Arial"/>
          <w:sz w:val="24"/>
          <w:szCs w:val="24"/>
        </w:rPr>
      </w:pPr>
    </w:p>
    <w:p w14:paraId="41F1A687" w14:textId="77777777" w:rsidR="00F44C91" w:rsidRPr="008861E7" w:rsidRDefault="00F44C91" w:rsidP="00F44C91">
      <w:pPr>
        <w:rPr>
          <w:rFonts w:cs="Arial"/>
          <w:sz w:val="24"/>
          <w:szCs w:val="24"/>
        </w:rPr>
      </w:pPr>
    </w:p>
    <w:p w14:paraId="6E8E613B" w14:textId="77777777" w:rsidR="00F44C91" w:rsidRPr="008861E7" w:rsidRDefault="00F44C91" w:rsidP="00F44C91">
      <w:pPr>
        <w:rPr>
          <w:rFonts w:cs="Arial"/>
          <w:sz w:val="24"/>
          <w:szCs w:val="24"/>
        </w:rPr>
      </w:pPr>
      <w:r w:rsidRPr="008861E7">
        <w:rPr>
          <w:rFonts w:cs="Arial"/>
          <w:sz w:val="24"/>
          <w:szCs w:val="24"/>
        </w:rPr>
        <w:t>Für auftretende Fragen stehe ich Ihnen selbstverständlich zur Verfügung.</w:t>
      </w:r>
    </w:p>
    <w:p w14:paraId="67350C9E" w14:textId="77777777" w:rsidR="00F44C91" w:rsidRDefault="00F44C91" w:rsidP="00F44C91">
      <w:pPr>
        <w:rPr>
          <w:rFonts w:cs="Arial"/>
          <w:sz w:val="24"/>
          <w:szCs w:val="24"/>
        </w:rPr>
      </w:pPr>
    </w:p>
    <w:p w14:paraId="7931F0B9" w14:textId="77777777" w:rsidR="00F44C91" w:rsidRDefault="00F44C91" w:rsidP="00F44C91">
      <w:pPr>
        <w:rPr>
          <w:sz w:val="24"/>
          <w:szCs w:val="24"/>
        </w:rPr>
      </w:pPr>
      <w:r w:rsidRPr="008861E7">
        <w:rPr>
          <w:rFonts w:cs="Arial"/>
          <w:sz w:val="24"/>
          <w:szCs w:val="24"/>
        </w:rPr>
        <w:br/>
      </w:r>
      <w:r>
        <w:rPr>
          <w:sz w:val="24"/>
          <w:szCs w:val="24"/>
        </w:rPr>
        <w:t>Mit freundlichen Grüßen</w:t>
      </w:r>
    </w:p>
    <w:p w14:paraId="0BECD58F" w14:textId="77777777" w:rsidR="00F44C91" w:rsidRDefault="00F44C91" w:rsidP="00F44C91">
      <w:pPr>
        <w:rPr>
          <w:sz w:val="24"/>
          <w:szCs w:val="24"/>
        </w:rPr>
      </w:pPr>
    </w:p>
    <w:p w14:paraId="17C9753E" w14:textId="77777777" w:rsidR="00F44C91" w:rsidRDefault="00F44C91" w:rsidP="00F44C91">
      <w:pPr>
        <w:rPr>
          <w:sz w:val="24"/>
          <w:szCs w:val="24"/>
        </w:rPr>
      </w:pPr>
    </w:p>
    <w:p w14:paraId="26A37808" w14:textId="77777777" w:rsidR="00F44C91" w:rsidRDefault="00F44C91" w:rsidP="00F44C91">
      <w:pPr>
        <w:rPr>
          <w:sz w:val="24"/>
          <w:szCs w:val="24"/>
        </w:rPr>
      </w:pPr>
    </w:p>
    <w:p w14:paraId="53B34839" w14:textId="2D7E345E" w:rsidR="006818E4" w:rsidRDefault="00F44C91" w:rsidP="006818E4">
      <w:pPr>
        <w:rPr>
          <w:sz w:val="24"/>
          <w:szCs w:val="24"/>
        </w:rPr>
      </w:pPr>
      <w:r>
        <w:rPr>
          <w:sz w:val="24"/>
          <w:szCs w:val="24"/>
        </w:rPr>
        <w:t>H</w:t>
      </w:r>
      <w:r w:rsidR="006818E4">
        <w:rPr>
          <w:sz w:val="24"/>
          <w:szCs w:val="24"/>
        </w:rPr>
        <w:t>. Nitzschke</w:t>
      </w:r>
    </w:p>
    <w:p w14:paraId="1FE68DBF" w14:textId="77777777" w:rsidR="006818E4" w:rsidRPr="00592A8C" w:rsidRDefault="006818E4" w:rsidP="006818E4">
      <w:pPr>
        <w:rPr>
          <w:sz w:val="24"/>
          <w:szCs w:val="24"/>
        </w:rPr>
      </w:pPr>
      <w:r>
        <w:rPr>
          <w:sz w:val="24"/>
          <w:szCs w:val="24"/>
        </w:rPr>
        <w:t>Bürgermeister</w:t>
      </w:r>
    </w:p>
    <w:bookmarkEnd w:id="0"/>
    <w:p w14:paraId="70EAF1D7" w14:textId="77777777" w:rsidR="00C84518" w:rsidRPr="00C84518" w:rsidRDefault="00C84518" w:rsidP="00C84518"/>
    <w:p w14:paraId="18FB7EE6" w14:textId="77777777" w:rsidR="00C84518" w:rsidRPr="00C84518" w:rsidRDefault="00C84518" w:rsidP="00C84518"/>
    <w:p w14:paraId="495625B1" w14:textId="77777777" w:rsidR="00C84518" w:rsidRDefault="00C84518" w:rsidP="00C84518"/>
    <w:p w14:paraId="1C3830BA" w14:textId="77777777" w:rsidR="004E7EE4" w:rsidRPr="004E7EE4" w:rsidRDefault="004E7EE4" w:rsidP="004E7EE4"/>
    <w:p w14:paraId="76F43DEF" w14:textId="77777777" w:rsidR="004E7EE4" w:rsidRPr="004E7EE4" w:rsidRDefault="004E7EE4" w:rsidP="004E7EE4"/>
    <w:p w14:paraId="75EA2149" w14:textId="77777777" w:rsidR="004E7EE4" w:rsidRPr="004E7EE4" w:rsidRDefault="004E7EE4" w:rsidP="004E7EE4"/>
    <w:p w14:paraId="0CFF574D" w14:textId="77777777" w:rsidR="004E7EE4" w:rsidRPr="004E7EE4" w:rsidRDefault="004E7EE4" w:rsidP="004E7EE4"/>
    <w:p w14:paraId="2EBE8DC9" w14:textId="77777777" w:rsidR="004E7EE4" w:rsidRPr="004E7EE4" w:rsidRDefault="004E7EE4" w:rsidP="004E7EE4"/>
    <w:p w14:paraId="6B75A2F3" w14:textId="77777777" w:rsidR="004E7EE4" w:rsidRPr="004E7EE4" w:rsidRDefault="004E7EE4" w:rsidP="004E7EE4"/>
    <w:p w14:paraId="66D09F7F" w14:textId="77777777" w:rsidR="004E7EE4" w:rsidRPr="004E7EE4" w:rsidRDefault="004E7EE4" w:rsidP="004E7EE4"/>
    <w:p w14:paraId="1422DC8D" w14:textId="77777777" w:rsidR="004E7EE4" w:rsidRPr="004E7EE4" w:rsidRDefault="004E7EE4" w:rsidP="004E7EE4"/>
    <w:p w14:paraId="2E550670" w14:textId="77777777" w:rsidR="004E7EE4" w:rsidRPr="004E7EE4" w:rsidRDefault="004E7EE4" w:rsidP="004E7EE4"/>
    <w:p w14:paraId="57EF9D86" w14:textId="77777777" w:rsidR="004E7EE4" w:rsidRPr="004E7EE4" w:rsidRDefault="004E7EE4" w:rsidP="004E7EE4"/>
    <w:sectPr w:rsidR="004E7EE4" w:rsidRPr="004E7EE4" w:rsidSect="00C845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60" w:right="1418" w:bottom="833" w:left="1418" w:header="720" w:footer="44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18B3D" w14:textId="77777777" w:rsidR="00A0132B" w:rsidRDefault="00A0132B">
      <w:r>
        <w:separator/>
      </w:r>
    </w:p>
  </w:endnote>
  <w:endnote w:type="continuationSeparator" w:id="0">
    <w:p w14:paraId="17995796" w14:textId="77777777" w:rsidR="00A0132B" w:rsidRDefault="00A01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EF4E0" w14:textId="77777777" w:rsidR="00A1492B" w:rsidRDefault="00A1492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EAA03" w14:textId="77777777" w:rsidR="00BA3BF4" w:rsidRPr="00BA3BF4" w:rsidRDefault="00BA3BF4" w:rsidP="00BA3BF4">
    <w:pPr>
      <w:pStyle w:val="Fuzeile"/>
      <w:jc w:val="right"/>
      <w:rPr>
        <w:sz w:val="16"/>
      </w:rPr>
    </w:pPr>
    <w:r w:rsidRPr="00BA3BF4">
      <w:rPr>
        <w:sz w:val="16"/>
      </w:rPr>
      <w:t xml:space="preserve">Seite </w:t>
    </w:r>
    <w:r w:rsidRPr="00BA3BF4">
      <w:rPr>
        <w:sz w:val="16"/>
      </w:rPr>
      <w:fldChar w:fldCharType="begin"/>
    </w:r>
    <w:r w:rsidRPr="00BA3BF4">
      <w:rPr>
        <w:sz w:val="16"/>
      </w:rPr>
      <w:instrText>PAGE  \* Arabic  \* MERGEFORMAT</w:instrText>
    </w:r>
    <w:r w:rsidRPr="00BA3BF4">
      <w:rPr>
        <w:sz w:val="16"/>
      </w:rPr>
      <w:fldChar w:fldCharType="separate"/>
    </w:r>
    <w:r w:rsidR="0020200B">
      <w:rPr>
        <w:noProof/>
        <w:sz w:val="16"/>
      </w:rPr>
      <w:t>2</w:t>
    </w:r>
    <w:r w:rsidRPr="00BA3BF4">
      <w:rPr>
        <w:sz w:val="16"/>
      </w:rPr>
      <w:fldChar w:fldCharType="end"/>
    </w:r>
    <w:r w:rsidRPr="00BA3BF4">
      <w:rPr>
        <w:sz w:val="16"/>
      </w:rPr>
      <w:t xml:space="preserve"> von </w:t>
    </w:r>
    <w:r w:rsidRPr="00BA3BF4">
      <w:rPr>
        <w:sz w:val="16"/>
      </w:rPr>
      <w:fldChar w:fldCharType="begin"/>
    </w:r>
    <w:r w:rsidRPr="00BA3BF4">
      <w:rPr>
        <w:sz w:val="16"/>
      </w:rPr>
      <w:instrText>NUMPAGES  \* Arabic  \* MERGEFORMAT</w:instrText>
    </w:r>
    <w:r w:rsidRPr="00BA3BF4">
      <w:rPr>
        <w:sz w:val="16"/>
      </w:rPr>
      <w:fldChar w:fldCharType="separate"/>
    </w:r>
    <w:r w:rsidR="004A580A">
      <w:rPr>
        <w:noProof/>
        <w:sz w:val="16"/>
      </w:rPr>
      <w:t>1</w:t>
    </w:r>
    <w:r w:rsidRPr="00BA3BF4">
      <w:rPr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F81B" w14:textId="1951C479" w:rsidR="00A40854" w:rsidRDefault="00A40854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EB16FE" wp14:editId="7896529A">
              <wp:simplePos x="0" y="0"/>
              <wp:positionH relativeFrom="column">
                <wp:posOffset>2886</wp:posOffset>
              </wp:positionH>
              <wp:positionV relativeFrom="paragraph">
                <wp:posOffset>80241</wp:posOffset>
              </wp:positionV>
              <wp:extent cx="5918662" cy="0"/>
              <wp:effectExtent l="0" t="0" r="0" b="0"/>
              <wp:wrapNone/>
              <wp:docPr id="1345167425" name="Gerader Verbinder 1" descr="Horizontale Lini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8662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DC52DA9" id="Gerader Verbinder 1" o:spid="_x0000_s1026" alt="Horizontale Linie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6.3pt" to="466.3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" strokecolor="black [3213]" strokeweight=".5pt"/>
          </w:pict>
        </mc:Fallback>
      </mc:AlternateContent>
    </w:r>
  </w:p>
  <w:tbl>
    <w:tblPr>
      <w:tblW w:w="9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1418"/>
      <w:gridCol w:w="1984"/>
      <w:gridCol w:w="3047"/>
      <w:gridCol w:w="1206"/>
    </w:tblGrid>
    <w:tr w:rsidR="009A5549" w14:paraId="451A5373" w14:textId="77777777" w:rsidTr="004E7EE4">
      <w:trPr>
        <w:cantSplit/>
      </w:trPr>
      <w:tc>
        <w:tcPr>
          <w:tcW w:w="1701" w:type="dxa"/>
        </w:tcPr>
        <w:p w14:paraId="13A8CFB0" w14:textId="5827D99B" w:rsidR="00C84518" w:rsidRDefault="00F44C91" w:rsidP="00C84518">
          <w:pPr>
            <w:pStyle w:val="Fuzeile"/>
            <w:spacing w:before="120"/>
            <w:ind w:left="142"/>
            <w:rPr>
              <w:b/>
              <w:sz w:val="14"/>
            </w:rPr>
          </w:pPr>
          <w:r>
            <w:rPr>
              <w:b/>
              <w:sz w:val="14"/>
            </w:rPr>
            <w:t>Posta</w:t>
          </w:r>
          <w:r w:rsidR="009A5549">
            <w:rPr>
              <w:b/>
              <w:sz w:val="14"/>
            </w:rPr>
            <w:t>nschrift</w:t>
          </w:r>
          <w:r w:rsidR="00C84518">
            <w:rPr>
              <w:b/>
              <w:sz w:val="14"/>
            </w:rPr>
            <w:br/>
          </w:r>
          <w:r w:rsidR="00C84518" w:rsidRPr="00C84518">
            <w:rPr>
              <w:bCs/>
              <w:sz w:val="12"/>
              <w:szCs w:val="18"/>
            </w:rPr>
            <w:t xml:space="preserve">Gemeinde </w:t>
          </w:r>
          <w:r w:rsidR="00B57CC0">
            <w:rPr>
              <w:bCs/>
              <w:sz w:val="12"/>
              <w:szCs w:val="18"/>
            </w:rPr>
            <w:t>Calvörde</w:t>
          </w:r>
        </w:p>
      </w:tc>
      <w:tc>
        <w:tcPr>
          <w:tcW w:w="1418" w:type="dxa"/>
        </w:tcPr>
        <w:p w14:paraId="4E3460F0" w14:textId="77777777" w:rsidR="009A5549" w:rsidRPr="00F273D5" w:rsidRDefault="009A5549">
          <w:pPr>
            <w:pStyle w:val="Fuzeile"/>
            <w:spacing w:before="120"/>
            <w:rPr>
              <w:b/>
              <w:sz w:val="14"/>
            </w:rPr>
          </w:pPr>
        </w:p>
      </w:tc>
      <w:tc>
        <w:tcPr>
          <w:tcW w:w="1984" w:type="dxa"/>
        </w:tcPr>
        <w:p w14:paraId="4A77B466" w14:textId="77777777" w:rsidR="009A5549" w:rsidRDefault="009A5549">
          <w:pPr>
            <w:pStyle w:val="Fuzeile"/>
            <w:spacing w:before="120"/>
            <w:rPr>
              <w:b/>
              <w:sz w:val="14"/>
            </w:rPr>
          </w:pPr>
        </w:p>
      </w:tc>
      <w:tc>
        <w:tcPr>
          <w:tcW w:w="4253" w:type="dxa"/>
          <w:gridSpan w:val="2"/>
        </w:tcPr>
        <w:p w14:paraId="6D508565" w14:textId="43B14619" w:rsidR="009A5549" w:rsidRDefault="00207E93">
          <w:pPr>
            <w:pStyle w:val="Fuzeile"/>
            <w:spacing w:before="120"/>
            <w:rPr>
              <w:b/>
              <w:sz w:val="14"/>
            </w:rPr>
          </w:pPr>
          <w:r w:rsidRPr="00EA1AC7">
            <w:rPr>
              <w:b/>
              <w:noProof/>
              <w:color w:val="FF0000"/>
              <w:sz w:val="14"/>
            </w:rPr>
            <w:drawing>
              <wp:anchor distT="0" distB="0" distL="114300" distR="114300" simplePos="0" relativeHeight="251658240" behindDoc="0" locked="0" layoutInCell="1" allowOverlap="1" wp14:anchorId="5B1FF3D1" wp14:editId="6503611B">
                <wp:simplePos x="0" y="0"/>
                <wp:positionH relativeFrom="column">
                  <wp:posOffset>1569801</wp:posOffset>
                </wp:positionH>
                <wp:positionV relativeFrom="paragraph">
                  <wp:posOffset>187250</wp:posOffset>
                </wp:positionV>
                <wp:extent cx="683260" cy="683260"/>
                <wp:effectExtent l="0" t="0" r="2540" b="2540"/>
                <wp:wrapNone/>
                <wp:docPr id="863619654" name="Grafik 863619654" descr="QR-Code der Gemeinde Calvörd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3619654" name="Grafik 863619654" descr="QR-Code der Gemeinde Calvörd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260" cy="6832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273D5">
            <w:rPr>
              <w:b/>
              <w:sz w:val="14"/>
            </w:rPr>
            <w:t>Öffnungszeiten</w:t>
          </w:r>
          <w:r w:rsidR="00542786">
            <w:rPr>
              <w:b/>
              <w:sz w:val="14"/>
            </w:rPr>
            <w:t xml:space="preserve">                                         Weitere Informationen</w:t>
          </w:r>
        </w:p>
      </w:tc>
    </w:tr>
    <w:tr w:rsidR="009A5549" w14:paraId="46E5F042" w14:textId="77777777" w:rsidTr="004E7EE4">
      <w:trPr>
        <w:gridAfter w:val="1"/>
        <w:wAfter w:w="1206" w:type="dxa"/>
        <w:cantSplit/>
      </w:trPr>
      <w:tc>
        <w:tcPr>
          <w:tcW w:w="1701" w:type="dxa"/>
        </w:tcPr>
        <w:p w14:paraId="1E004203" w14:textId="7B9F4AE0" w:rsidR="009A5549" w:rsidRDefault="00542786" w:rsidP="00617433">
          <w:pPr>
            <w:pStyle w:val="Fuzeile"/>
            <w:ind w:left="142"/>
            <w:rPr>
              <w:sz w:val="12"/>
            </w:rPr>
          </w:pPr>
          <w:r>
            <w:rPr>
              <w:bCs/>
              <w:sz w:val="12"/>
              <w:szCs w:val="18"/>
            </w:rPr>
            <w:t>über</w:t>
          </w:r>
          <w:r>
            <w:rPr>
              <w:sz w:val="12"/>
            </w:rPr>
            <w:t xml:space="preserve"> </w:t>
          </w:r>
          <w:r w:rsidR="00F273D5">
            <w:rPr>
              <w:sz w:val="12"/>
            </w:rPr>
            <w:t>VG</w:t>
          </w:r>
          <w:r w:rsidR="009A5549">
            <w:rPr>
              <w:sz w:val="12"/>
            </w:rPr>
            <w:t xml:space="preserve"> Flechtingen</w:t>
          </w:r>
        </w:p>
      </w:tc>
      <w:tc>
        <w:tcPr>
          <w:tcW w:w="1418" w:type="dxa"/>
        </w:tcPr>
        <w:p w14:paraId="0AF141C3" w14:textId="77777777" w:rsidR="009A5549" w:rsidRDefault="00F273D5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Außenstelle </w:t>
          </w:r>
          <w:r w:rsidR="009A5549">
            <w:rPr>
              <w:sz w:val="12"/>
            </w:rPr>
            <w:t>Erxleben</w:t>
          </w:r>
        </w:p>
      </w:tc>
      <w:tc>
        <w:tcPr>
          <w:tcW w:w="1984" w:type="dxa"/>
        </w:tcPr>
        <w:p w14:paraId="6474930E" w14:textId="77777777" w:rsidR="009A5549" w:rsidRDefault="00F273D5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Außenstelle </w:t>
          </w:r>
          <w:r w:rsidR="009A5549">
            <w:rPr>
              <w:sz w:val="12"/>
            </w:rPr>
            <w:t>Calvörde</w:t>
          </w:r>
        </w:p>
      </w:tc>
      <w:tc>
        <w:tcPr>
          <w:tcW w:w="3047" w:type="dxa"/>
        </w:tcPr>
        <w:p w14:paraId="673A6948" w14:textId="77777777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Montag:</w:t>
          </w:r>
          <w:r>
            <w:rPr>
              <w:sz w:val="12"/>
            </w:rPr>
            <w:tab/>
            <w:t>09:00 – 12:00 Uhr</w:t>
          </w:r>
        </w:p>
      </w:tc>
    </w:tr>
    <w:tr w:rsidR="009A5549" w14:paraId="3B9BA9F2" w14:textId="77777777" w:rsidTr="004E7EE4">
      <w:trPr>
        <w:gridAfter w:val="1"/>
        <w:wAfter w:w="1206" w:type="dxa"/>
        <w:cantSplit/>
      </w:trPr>
      <w:tc>
        <w:tcPr>
          <w:tcW w:w="1701" w:type="dxa"/>
        </w:tcPr>
        <w:p w14:paraId="7E3EEC8A" w14:textId="77777777" w:rsidR="009A5549" w:rsidRDefault="00F273D5" w:rsidP="00617433">
          <w:pPr>
            <w:pStyle w:val="Fuzeile"/>
            <w:ind w:left="142"/>
            <w:rPr>
              <w:sz w:val="12"/>
            </w:rPr>
          </w:pPr>
          <w:r>
            <w:rPr>
              <w:sz w:val="12"/>
            </w:rPr>
            <w:t>Lindenplatz 11-15</w:t>
          </w:r>
        </w:p>
      </w:tc>
      <w:tc>
        <w:tcPr>
          <w:tcW w:w="1418" w:type="dxa"/>
        </w:tcPr>
        <w:p w14:paraId="4F055ECC" w14:textId="77777777" w:rsidR="009A5549" w:rsidRDefault="00EC6E94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Breite Straße </w:t>
          </w:r>
          <w:r w:rsidR="009A5549">
            <w:rPr>
              <w:sz w:val="12"/>
            </w:rPr>
            <w:t>2</w:t>
          </w:r>
        </w:p>
      </w:tc>
      <w:tc>
        <w:tcPr>
          <w:tcW w:w="1984" w:type="dxa"/>
        </w:tcPr>
        <w:p w14:paraId="1C128AE8" w14:textId="77777777" w:rsidR="009A5549" w:rsidRDefault="002066CA">
          <w:pPr>
            <w:pStyle w:val="Fuzeile"/>
            <w:rPr>
              <w:sz w:val="12"/>
            </w:rPr>
          </w:pPr>
          <w:r>
            <w:rPr>
              <w:sz w:val="12"/>
            </w:rPr>
            <w:t>Haldensleber Straße 21</w:t>
          </w:r>
        </w:p>
      </w:tc>
      <w:tc>
        <w:tcPr>
          <w:tcW w:w="3047" w:type="dxa"/>
        </w:tcPr>
        <w:p w14:paraId="0E67B51C" w14:textId="16C674CA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Dienstag:</w:t>
          </w:r>
          <w:r>
            <w:rPr>
              <w:sz w:val="12"/>
            </w:rPr>
            <w:tab/>
            <w:t>09:00 – 12:00 Uhr</w:t>
          </w:r>
        </w:p>
      </w:tc>
    </w:tr>
    <w:tr w:rsidR="009A5549" w14:paraId="373EA492" w14:textId="77777777" w:rsidTr="004E7EE4">
      <w:trPr>
        <w:gridAfter w:val="1"/>
        <w:wAfter w:w="1206" w:type="dxa"/>
        <w:cantSplit/>
      </w:trPr>
      <w:tc>
        <w:tcPr>
          <w:tcW w:w="1701" w:type="dxa"/>
        </w:tcPr>
        <w:p w14:paraId="5DD37A49" w14:textId="77777777" w:rsidR="009A5549" w:rsidRDefault="009A5549" w:rsidP="00617433">
          <w:pPr>
            <w:pStyle w:val="Fuzeile"/>
            <w:ind w:left="142"/>
            <w:rPr>
              <w:sz w:val="12"/>
            </w:rPr>
          </w:pPr>
          <w:r>
            <w:rPr>
              <w:sz w:val="12"/>
            </w:rPr>
            <w:t>39345 Flechtingen</w:t>
          </w:r>
        </w:p>
      </w:tc>
      <w:tc>
        <w:tcPr>
          <w:tcW w:w="1418" w:type="dxa"/>
        </w:tcPr>
        <w:p w14:paraId="15072667" w14:textId="77777777" w:rsidR="009A5549" w:rsidRDefault="009A5549">
          <w:pPr>
            <w:pStyle w:val="Fuzeile"/>
            <w:rPr>
              <w:sz w:val="12"/>
            </w:rPr>
          </w:pPr>
          <w:r>
            <w:rPr>
              <w:sz w:val="12"/>
            </w:rPr>
            <w:t>39343 Erxleben</w:t>
          </w:r>
        </w:p>
      </w:tc>
      <w:tc>
        <w:tcPr>
          <w:tcW w:w="1984" w:type="dxa"/>
        </w:tcPr>
        <w:p w14:paraId="4E58F5C3" w14:textId="77777777" w:rsidR="009A5549" w:rsidRDefault="002066CA" w:rsidP="00F7336C">
          <w:pPr>
            <w:pStyle w:val="Fuzeile"/>
            <w:rPr>
              <w:sz w:val="12"/>
            </w:rPr>
          </w:pPr>
          <w:r>
            <w:rPr>
              <w:sz w:val="12"/>
            </w:rPr>
            <w:t>39359 Calvörde</w:t>
          </w:r>
        </w:p>
      </w:tc>
      <w:tc>
        <w:tcPr>
          <w:tcW w:w="3047" w:type="dxa"/>
        </w:tcPr>
        <w:p w14:paraId="45D92A75" w14:textId="4B0CC368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ab/>
            <w:t>14:00 – 18:00 Uhr</w:t>
          </w:r>
        </w:p>
      </w:tc>
    </w:tr>
    <w:tr w:rsidR="009A5549" w14:paraId="680D8357" w14:textId="77777777" w:rsidTr="004E7EE4">
      <w:trPr>
        <w:gridAfter w:val="1"/>
        <w:wAfter w:w="1206" w:type="dxa"/>
        <w:cantSplit/>
      </w:trPr>
      <w:tc>
        <w:tcPr>
          <w:tcW w:w="1701" w:type="dxa"/>
        </w:tcPr>
        <w:p w14:paraId="793C3540" w14:textId="77777777" w:rsidR="009A5549" w:rsidRDefault="00E81857" w:rsidP="006212ED">
          <w:pPr>
            <w:pStyle w:val="Fuzeile"/>
            <w:tabs>
              <w:tab w:val="left" w:pos="426"/>
            </w:tabs>
            <w:ind w:left="142"/>
            <w:rPr>
              <w:sz w:val="12"/>
            </w:rPr>
          </w:pPr>
          <w:r>
            <w:rPr>
              <w:sz w:val="12"/>
            </w:rPr>
            <w:t xml:space="preserve">Tel.: 039054 </w:t>
          </w:r>
          <w:r w:rsidR="009A5549">
            <w:rPr>
              <w:sz w:val="12"/>
            </w:rPr>
            <w:t>986</w:t>
          </w:r>
          <w:r w:rsidR="00EC6E94">
            <w:rPr>
              <w:sz w:val="12"/>
            </w:rPr>
            <w:t>-0</w:t>
          </w:r>
        </w:p>
      </w:tc>
      <w:tc>
        <w:tcPr>
          <w:tcW w:w="1418" w:type="dxa"/>
        </w:tcPr>
        <w:p w14:paraId="15D3CBA4" w14:textId="77777777" w:rsidR="009A5549" w:rsidRDefault="009A5549" w:rsidP="006212ED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984" w:type="dxa"/>
        </w:tcPr>
        <w:p w14:paraId="793821ED" w14:textId="77777777" w:rsidR="009A5549" w:rsidRDefault="009A5549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797A68A5" w14:textId="77777777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Donnerstag:</w:t>
          </w:r>
          <w:r>
            <w:rPr>
              <w:sz w:val="12"/>
            </w:rPr>
            <w:tab/>
            <w:t>09:00 – 12:00 Uhr</w:t>
          </w:r>
        </w:p>
      </w:tc>
    </w:tr>
    <w:tr w:rsidR="00E81857" w14:paraId="049BA322" w14:textId="77777777" w:rsidTr="004E7EE4">
      <w:trPr>
        <w:gridAfter w:val="1"/>
        <w:wAfter w:w="1206" w:type="dxa"/>
        <w:cantSplit/>
      </w:trPr>
      <w:tc>
        <w:tcPr>
          <w:tcW w:w="1701" w:type="dxa"/>
        </w:tcPr>
        <w:p w14:paraId="6974951E" w14:textId="77777777" w:rsidR="00E81857" w:rsidRDefault="00E81857" w:rsidP="00617433">
          <w:pPr>
            <w:pStyle w:val="Fuzeile"/>
            <w:tabs>
              <w:tab w:val="left" w:pos="426"/>
            </w:tabs>
            <w:ind w:left="142"/>
            <w:rPr>
              <w:sz w:val="12"/>
            </w:rPr>
          </w:pPr>
          <w:r>
            <w:rPr>
              <w:sz w:val="12"/>
            </w:rPr>
            <w:t>Fax: 039054 986-126</w:t>
          </w:r>
        </w:p>
      </w:tc>
      <w:tc>
        <w:tcPr>
          <w:tcW w:w="1418" w:type="dxa"/>
        </w:tcPr>
        <w:p w14:paraId="38898B0C" w14:textId="77777777" w:rsidR="00E81857" w:rsidRDefault="00E81857" w:rsidP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984" w:type="dxa"/>
        </w:tcPr>
        <w:p w14:paraId="0FA81B76" w14:textId="4AE53ECD" w:rsidR="00E81857" w:rsidRPr="004E7EE4" w:rsidRDefault="004E7EE4" w:rsidP="00E81857">
          <w:pPr>
            <w:pStyle w:val="Fuzeile"/>
            <w:tabs>
              <w:tab w:val="left" w:pos="426"/>
            </w:tabs>
            <w:rPr>
              <w:b/>
              <w:bCs/>
              <w:sz w:val="12"/>
            </w:rPr>
          </w:pPr>
          <w:r w:rsidRPr="004E7EE4">
            <w:rPr>
              <w:b/>
              <w:bCs/>
              <w:sz w:val="12"/>
            </w:rPr>
            <w:t>Bürgermeistersprechstunde</w:t>
          </w:r>
        </w:p>
      </w:tc>
      <w:tc>
        <w:tcPr>
          <w:tcW w:w="3047" w:type="dxa"/>
        </w:tcPr>
        <w:p w14:paraId="3F323803" w14:textId="77777777" w:rsidR="00E81857" w:rsidRDefault="006F4482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ab/>
            <w:t>14:00 – 16:00 Uhr</w:t>
          </w:r>
        </w:p>
      </w:tc>
    </w:tr>
    <w:tr w:rsidR="00E81857" w14:paraId="4E21F0C6" w14:textId="77777777" w:rsidTr="004E7EE4">
      <w:trPr>
        <w:gridAfter w:val="1"/>
        <w:wAfter w:w="1206" w:type="dxa"/>
        <w:cantSplit/>
      </w:trPr>
      <w:tc>
        <w:tcPr>
          <w:tcW w:w="1701" w:type="dxa"/>
        </w:tcPr>
        <w:p w14:paraId="39C4D45E" w14:textId="77777777" w:rsidR="00CD61D1" w:rsidRDefault="00CD61D1" w:rsidP="00F27112">
          <w:pPr>
            <w:pStyle w:val="Fuzeile"/>
            <w:tabs>
              <w:tab w:val="left" w:pos="142"/>
              <w:tab w:val="left" w:pos="426"/>
            </w:tabs>
            <w:rPr>
              <w:sz w:val="12"/>
            </w:rPr>
          </w:pPr>
          <w:r>
            <w:rPr>
              <w:sz w:val="12"/>
            </w:rPr>
            <w:tab/>
            <w:t>info@vg-flecht</w:t>
          </w:r>
          <w:r w:rsidR="00F27112">
            <w:rPr>
              <w:sz w:val="12"/>
            </w:rPr>
            <w:t>i</w:t>
          </w:r>
          <w:r>
            <w:rPr>
              <w:sz w:val="12"/>
            </w:rPr>
            <w:t>ngen.de</w:t>
          </w:r>
        </w:p>
      </w:tc>
      <w:tc>
        <w:tcPr>
          <w:tcW w:w="1418" w:type="dxa"/>
        </w:tcPr>
        <w:p w14:paraId="4F13DF62" w14:textId="77777777" w:rsidR="00E81857" w:rsidRDefault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984" w:type="dxa"/>
        </w:tcPr>
        <w:p w14:paraId="486D8625" w14:textId="11049304" w:rsidR="00E81857" w:rsidRDefault="004E7EE4">
          <w:pPr>
            <w:pStyle w:val="Fuzeile"/>
            <w:tabs>
              <w:tab w:val="left" w:pos="426"/>
            </w:tabs>
            <w:rPr>
              <w:sz w:val="12"/>
            </w:rPr>
          </w:pPr>
          <w:r>
            <w:rPr>
              <w:sz w:val="12"/>
            </w:rPr>
            <w:t>Dienstag: 16:00 – 18:00 Uhr</w:t>
          </w:r>
          <w:r>
            <w:rPr>
              <w:sz w:val="12"/>
            </w:rPr>
            <w:br/>
            <w:t>oder nach tel. Vereinbarung</w:t>
          </w:r>
        </w:p>
      </w:tc>
      <w:tc>
        <w:tcPr>
          <w:tcW w:w="3047" w:type="dxa"/>
        </w:tcPr>
        <w:p w14:paraId="2CC02796" w14:textId="77777777" w:rsidR="00E81857" w:rsidRDefault="006F4482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oder nach Vereinbarung</w:t>
          </w:r>
        </w:p>
        <w:p w14:paraId="62BB7FC7" w14:textId="77777777" w:rsidR="00CD61D1" w:rsidRDefault="00CD61D1">
          <w:pPr>
            <w:pStyle w:val="Fuzeile"/>
            <w:tabs>
              <w:tab w:val="left" w:pos="993"/>
            </w:tabs>
            <w:rPr>
              <w:sz w:val="12"/>
            </w:rPr>
          </w:pPr>
        </w:p>
      </w:tc>
    </w:tr>
  </w:tbl>
  <w:p w14:paraId="071EC2F6" w14:textId="36F8E8FF" w:rsidR="009A5549" w:rsidRPr="009B5C94" w:rsidRDefault="00542786" w:rsidP="00CD61D1">
    <w:pPr>
      <w:pStyle w:val="Fuzeile"/>
      <w:jc w:val="right"/>
      <w:rPr>
        <w:sz w:val="16"/>
      </w:rPr>
    </w:pPr>
    <w:r>
      <w:rPr>
        <w:sz w:val="16"/>
      </w:rPr>
      <w:t xml:space="preserve">  </w:t>
    </w:r>
    <w:r>
      <w:rPr>
        <w:sz w:val="16"/>
      </w:rPr>
      <w:tab/>
      <w:t xml:space="preserve"> </w:t>
    </w:r>
    <w:r w:rsidR="009B5C94" w:rsidRPr="009B5C94">
      <w:rPr>
        <w:sz w:val="16"/>
      </w:rPr>
      <w:t xml:space="preserve">Seite </w:t>
    </w:r>
    <w:r w:rsidR="009B5C94" w:rsidRPr="009B5C94">
      <w:rPr>
        <w:sz w:val="16"/>
      </w:rPr>
      <w:fldChar w:fldCharType="begin"/>
    </w:r>
    <w:r w:rsidR="009B5C94" w:rsidRPr="009B5C94">
      <w:rPr>
        <w:sz w:val="16"/>
      </w:rPr>
      <w:instrText>PAGE  \* Arabic  \* MERGEFORMAT</w:instrText>
    </w:r>
    <w:r w:rsidR="009B5C94" w:rsidRPr="009B5C94">
      <w:rPr>
        <w:sz w:val="16"/>
      </w:rPr>
      <w:fldChar w:fldCharType="separate"/>
    </w:r>
    <w:r w:rsidR="00F27112">
      <w:rPr>
        <w:noProof/>
        <w:sz w:val="16"/>
      </w:rPr>
      <w:t>1</w:t>
    </w:r>
    <w:r w:rsidR="009B5C94" w:rsidRPr="009B5C94">
      <w:rPr>
        <w:sz w:val="16"/>
      </w:rPr>
      <w:fldChar w:fldCharType="end"/>
    </w:r>
    <w:r w:rsidR="009B5C94" w:rsidRPr="009B5C94">
      <w:rPr>
        <w:sz w:val="16"/>
      </w:rPr>
      <w:t xml:space="preserve"> von </w:t>
    </w:r>
    <w:r w:rsidR="009B5C94" w:rsidRPr="009B5C94">
      <w:rPr>
        <w:sz w:val="16"/>
      </w:rPr>
      <w:fldChar w:fldCharType="begin"/>
    </w:r>
    <w:r w:rsidR="009B5C94" w:rsidRPr="009B5C94">
      <w:rPr>
        <w:sz w:val="16"/>
      </w:rPr>
      <w:instrText>NUMPAGES  \* Arabic  \* MERGEFORMAT</w:instrText>
    </w:r>
    <w:r w:rsidR="009B5C94" w:rsidRPr="009B5C94">
      <w:rPr>
        <w:sz w:val="16"/>
      </w:rPr>
      <w:fldChar w:fldCharType="separate"/>
    </w:r>
    <w:r w:rsidR="00F27112">
      <w:rPr>
        <w:noProof/>
        <w:sz w:val="16"/>
      </w:rPr>
      <w:t>1</w:t>
    </w:r>
    <w:r w:rsidR="009B5C94" w:rsidRPr="009B5C94">
      <w:rPr>
        <w:sz w:val="16"/>
      </w:rPr>
      <w:fldChar w:fldCharType="end"/>
    </w:r>
  </w:p>
  <w:p w14:paraId="422A017A" w14:textId="77777777" w:rsidR="009B5C94" w:rsidRDefault="009B5C9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D6610" w14:textId="77777777" w:rsidR="00A0132B" w:rsidRDefault="00A0132B">
      <w:r>
        <w:separator/>
      </w:r>
    </w:p>
  </w:footnote>
  <w:footnote w:type="continuationSeparator" w:id="0">
    <w:p w14:paraId="4BA15802" w14:textId="77777777" w:rsidR="00A0132B" w:rsidRDefault="00A01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A8467" w14:textId="5CB656B8" w:rsidR="00B96570" w:rsidRDefault="00A1492B">
    <w:pPr>
      <w:pStyle w:val="Kopfzeile"/>
    </w:pPr>
    <w:r>
      <w:rPr>
        <w:noProof/>
      </w:rPr>
      <w:pict w14:anchorId="5A29C0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867047" o:spid="_x0000_s1029" type="#_x0000_t75" style="position:absolute;margin-left:0;margin-top:0;width:595.2pt;height:841.9pt;z-index:-251653120;mso-position-horizontal:center;mso-position-horizontal-relative:margin;mso-position-vertical:center;mso-position-vertical-relative:margin" o:allowincell="f">
          <v:imagedata r:id="rId1" o:title="Falzstrich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31481" w14:textId="0EC487E0" w:rsidR="00B96570" w:rsidRDefault="00A1492B">
    <w:pPr>
      <w:pStyle w:val="Kopfzeile"/>
    </w:pPr>
    <w:r>
      <w:rPr>
        <w:noProof/>
      </w:rPr>
      <w:pict w14:anchorId="249D4D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867048" o:spid="_x0000_s1030" type="#_x0000_t75" style="position:absolute;margin-left:0;margin-top:0;width:595.2pt;height:841.9pt;z-index:-251652096;mso-position-horizontal:center;mso-position-horizontal-relative:margin;mso-position-vertical:center;mso-position-vertical-relative:margin" o:allowincell="f">
          <v:imagedata r:id="rId1" o:title="Falzstrich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84330" w14:textId="1B64E029" w:rsidR="00EA1AC7" w:rsidRPr="00EA1AC7" w:rsidRDefault="00A1492B" w:rsidP="00EA1AC7">
    <w:pPr>
      <w:pStyle w:val="Titel"/>
      <w:tabs>
        <w:tab w:val="left" w:pos="284"/>
      </w:tabs>
      <w:spacing w:after="240"/>
      <w:ind w:left="142"/>
      <w:outlineLvl w:val="0"/>
      <w:rPr>
        <w:spacing w:val="6"/>
        <w:szCs w:val="48"/>
      </w:rPr>
    </w:pPr>
    <w:r>
      <w:rPr>
        <w:b w:val="0"/>
        <w:noProof/>
      </w:rPr>
      <w:pict w14:anchorId="07F853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867046" o:spid="_x0000_s1028" type="#_x0000_t75" style="position:absolute;left:0;text-align:left;margin-left:0;margin-top:0;width:595.2pt;height:841.9pt;z-index:-251654144;mso-position-horizontal:center;mso-position-horizontal-relative:margin;mso-position-vertical:center;mso-position-vertical-relative:margin" o:allowincell="f">
          <v:imagedata r:id="rId1" o:title="Falzstriche"/>
        </v:shape>
      </w:pict>
    </w:r>
    <w:r w:rsidR="00EA1AC7" w:rsidRPr="009E6A98">
      <w:rPr>
        <w:b w:val="0"/>
        <w:noProof/>
      </w:rPr>
      <w:drawing>
        <wp:anchor distT="0" distB="0" distL="114300" distR="114300" simplePos="0" relativeHeight="251660288" behindDoc="0" locked="0" layoutInCell="1" allowOverlap="1" wp14:anchorId="03855FDB" wp14:editId="2AD1C42F">
          <wp:simplePos x="0" y="0"/>
          <wp:positionH relativeFrom="column">
            <wp:posOffset>5011116</wp:posOffset>
          </wp:positionH>
          <wp:positionV relativeFrom="paragraph">
            <wp:posOffset>49837</wp:posOffset>
          </wp:positionV>
          <wp:extent cx="1167896" cy="1318054"/>
          <wp:effectExtent l="0" t="0" r="0" b="0"/>
          <wp:wrapNone/>
          <wp:docPr id="967271582" name="Bild 4" descr="Wappen der Gemeinde Calvör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7271582" name="Bild 4" descr="Wappen der Gemeinde Calvörd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67896" cy="13180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1AC7">
      <w:rPr>
        <w:spacing w:val="6"/>
      </w:rPr>
      <w:t>G</w:t>
    </w:r>
    <w:r w:rsidR="009A5549">
      <w:rPr>
        <w:spacing w:val="6"/>
      </w:rPr>
      <w:t>emeinde</w:t>
    </w:r>
    <w:r w:rsidR="009A5549" w:rsidRPr="0083356A">
      <w:rPr>
        <w:spacing w:val="6"/>
        <w:szCs w:val="48"/>
      </w:rPr>
      <w:t xml:space="preserve"> </w:t>
    </w:r>
    <w:r w:rsidR="00B57CC0">
      <w:rPr>
        <w:spacing w:val="6"/>
        <w:szCs w:val="48"/>
      </w:rPr>
      <w:t>Calvörde</w:t>
    </w:r>
    <w:r w:rsidR="00EA1AC7">
      <w:rPr>
        <w:spacing w:val="6"/>
        <w:szCs w:val="48"/>
      </w:rPr>
      <w:br/>
    </w:r>
    <w:r w:rsidR="00EA1AC7" w:rsidRPr="00EA1AC7">
      <w:rPr>
        <w:b w:val="0"/>
        <w:bCs/>
        <w:sz w:val="22"/>
        <w:szCs w:val="6"/>
      </w:rPr>
      <w:t>Mitgliedsgemeinde der Verbandsgemeinde Flechtingen</w:t>
    </w:r>
  </w:p>
  <w:p w14:paraId="1CD44826" w14:textId="3987C4BF" w:rsidR="007D7DFC" w:rsidRDefault="00F273D5" w:rsidP="00EA1AC7">
    <w:pPr>
      <w:pStyle w:val="Titel"/>
      <w:tabs>
        <w:tab w:val="left" w:pos="1134"/>
      </w:tabs>
      <w:spacing w:after="240"/>
      <w:outlineLvl w:val="0"/>
      <w:rPr>
        <w:rStyle w:val="Hervorhebung"/>
        <w:i w:val="0"/>
        <w:sz w:val="16"/>
        <w:szCs w:val="16"/>
        <w:u w:val="single"/>
      </w:rPr>
    </w:pPr>
    <w:r w:rsidRPr="0083356A">
      <w:rPr>
        <w:b w:val="0"/>
        <w:spacing w:val="6"/>
        <w:sz w:val="32"/>
        <w:szCs w:val="32"/>
      </w:rPr>
      <w:t>D</w:t>
    </w:r>
    <w:r w:rsidR="009A5549" w:rsidRPr="0083356A">
      <w:rPr>
        <w:b w:val="0"/>
        <w:spacing w:val="6"/>
        <w:sz w:val="32"/>
        <w:szCs w:val="32"/>
      </w:rPr>
      <w:t>er</w:t>
    </w:r>
    <w:r w:rsidR="009A5549" w:rsidRPr="0083356A">
      <w:rPr>
        <w:spacing w:val="6"/>
        <w:sz w:val="32"/>
        <w:szCs w:val="32"/>
      </w:rPr>
      <w:t xml:space="preserve"> </w:t>
    </w:r>
    <w:r w:rsidR="00EA1AC7" w:rsidRPr="00EA1AC7">
      <w:rPr>
        <w:b w:val="0"/>
        <w:bCs/>
        <w:spacing w:val="6"/>
        <w:sz w:val="32"/>
        <w:szCs w:val="32"/>
      </w:rPr>
      <w:t>B</w:t>
    </w:r>
    <w:r w:rsidR="009A5549" w:rsidRPr="0083356A">
      <w:rPr>
        <w:b w:val="0"/>
        <w:spacing w:val="6"/>
        <w:sz w:val="32"/>
        <w:szCs w:val="32"/>
      </w:rPr>
      <w:t>ürgermeister</w:t>
    </w:r>
    <w:r w:rsidRPr="0083356A">
      <w:rPr>
        <w:sz w:val="32"/>
        <w:szCs w:val="32"/>
      </w:rPr>
      <w:t xml:space="preserve"> </w:t>
    </w:r>
    <w:r w:rsidRPr="0083356A">
      <w:rPr>
        <w:sz w:val="32"/>
        <w:szCs w:val="32"/>
      </w:rPr>
      <w:br/>
    </w:r>
  </w:p>
  <w:p w14:paraId="76196DB1" w14:textId="77777777" w:rsidR="00EA1AC7" w:rsidRDefault="00EA1AC7" w:rsidP="00EA1AC7">
    <w:pPr>
      <w:pStyle w:val="Titel"/>
      <w:tabs>
        <w:tab w:val="left" w:pos="1134"/>
      </w:tabs>
      <w:spacing w:after="240"/>
      <w:outlineLvl w:val="0"/>
      <w:rPr>
        <w:rStyle w:val="Hervorhebung"/>
        <w:i w:val="0"/>
        <w:sz w:val="16"/>
        <w:szCs w:val="16"/>
        <w:u w:val="single"/>
      </w:rPr>
    </w:pPr>
  </w:p>
  <w:p w14:paraId="668E56D0" w14:textId="2E6EFCAB" w:rsidR="00A40854" w:rsidRPr="00582256" w:rsidRDefault="006818E4" w:rsidP="00164B7A">
    <w:pPr>
      <w:pStyle w:val="Titel"/>
      <w:tabs>
        <w:tab w:val="left" w:pos="1134"/>
      </w:tabs>
      <w:spacing w:after="240"/>
      <w:jc w:val="left"/>
      <w:outlineLvl w:val="0"/>
      <w:rPr>
        <w:sz w:val="18"/>
      </w:rPr>
    </w:pPr>
    <w:r>
      <w:rPr>
        <w:rStyle w:val="Hervorhebung"/>
        <w:i w:val="0"/>
        <w:sz w:val="16"/>
        <w:szCs w:val="16"/>
        <w:u w:val="single"/>
      </w:rPr>
      <w:t>Gemeinde Calvörde</w:t>
    </w:r>
    <w:r>
      <w:rPr>
        <w:rStyle w:val="Hervorhebung"/>
        <w:i w:val="0"/>
        <w:sz w:val="16"/>
        <w:szCs w:val="16"/>
        <w:u w:val="single"/>
      </w:rPr>
      <w:br/>
    </w:r>
    <w:r w:rsidRPr="00010C1E">
      <w:rPr>
        <w:rStyle w:val="Hervorhebung"/>
        <w:b w:val="0"/>
        <w:bCs/>
        <w:i w:val="0"/>
        <w:sz w:val="16"/>
        <w:szCs w:val="16"/>
        <w:u w:val="single"/>
      </w:rPr>
      <w:t xml:space="preserve">über </w:t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VG Flechtingen </w:t>
    </w:r>
    <w:r w:rsidRPr="007D7DFC">
      <w:rPr>
        <w:rStyle w:val="Hervorhebung"/>
        <w:b w:val="0"/>
        <w:i w:val="0"/>
        <w:sz w:val="16"/>
        <w:szCs w:val="16"/>
        <w:u w:val="single"/>
      </w:rPr>
      <w:sym w:font="Symbol" w:char="F0B7"/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 Lindenplatz 11-15 </w:t>
    </w:r>
    <w:r w:rsidRPr="007D7DFC">
      <w:rPr>
        <w:rStyle w:val="Hervorhebung"/>
        <w:b w:val="0"/>
        <w:i w:val="0"/>
        <w:sz w:val="16"/>
        <w:szCs w:val="16"/>
        <w:u w:val="single"/>
      </w:rPr>
      <w:sym w:font="Symbol" w:char="F0B7"/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 39345 Flechtingen</w:t>
    </w:r>
    <w:r w:rsidR="006105F8">
      <w:rPr>
        <w:rStyle w:val="Hervorhebung"/>
        <w:b w:val="0"/>
        <w:i w:val="0"/>
        <w:sz w:val="16"/>
        <w:szCs w:val="16"/>
        <w:u w:val="singl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BEA"/>
    <w:multiLevelType w:val="hybridMultilevel"/>
    <w:tmpl w:val="0AEA2020"/>
    <w:lvl w:ilvl="0" w:tplc="F6B89CC8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156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3A2"/>
    <w:rsid w:val="00015B05"/>
    <w:rsid w:val="000178CE"/>
    <w:rsid w:val="00054F3A"/>
    <w:rsid w:val="00071978"/>
    <w:rsid w:val="00074DD5"/>
    <w:rsid w:val="00087208"/>
    <w:rsid w:val="000A1BCF"/>
    <w:rsid w:val="000E5D19"/>
    <w:rsid w:val="000E66D2"/>
    <w:rsid w:val="00115FC6"/>
    <w:rsid w:val="0015048C"/>
    <w:rsid w:val="00164B7A"/>
    <w:rsid w:val="00196A27"/>
    <w:rsid w:val="001D6189"/>
    <w:rsid w:val="001F219A"/>
    <w:rsid w:val="001F544A"/>
    <w:rsid w:val="001F7929"/>
    <w:rsid w:val="0020200B"/>
    <w:rsid w:val="002066CA"/>
    <w:rsid w:val="00207E93"/>
    <w:rsid w:val="00250412"/>
    <w:rsid w:val="00263160"/>
    <w:rsid w:val="0028130C"/>
    <w:rsid w:val="002A09A6"/>
    <w:rsid w:val="002A2BD8"/>
    <w:rsid w:val="002D0A4F"/>
    <w:rsid w:val="002D149F"/>
    <w:rsid w:val="002E3CD9"/>
    <w:rsid w:val="002F17A1"/>
    <w:rsid w:val="00320CC8"/>
    <w:rsid w:val="003301D5"/>
    <w:rsid w:val="00340B56"/>
    <w:rsid w:val="003427B9"/>
    <w:rsid w:val="003752A3"/>
    <w:rsid w:val="00385B76"/>
    <w:rsid w:val="00391D47"/>
    <w:rsid w:val="003B3921"/>
    <w:rsid w:val="003D64E7"/>
    <w:rsid w:val="003E4543"/>
    <w:rsid w:val="003E5496"/>
    <w:rsid w:val="003E6315"/>
    <w:rsid w:val="00416FC0"/>
    <w:rsid w:val="00445521"/>
    <w:rsid w:val="004733BD"/>
    <w:rsid w:val="0049736F"/>
    <w:rsid w:val="004A580A"/>
    <w:rsid w:val="004B60C9"/>
    <w:rsid w:val="004D1389"/>
    <w:rsid w:val="004E7EE4"/>
    <w:rsid w:val="004F2977"/>
    <w:rsid w:val="00531855"/>
    <w:rsid w:val="00542786"/>
    <w:rsid w:val="005452B2"/>
    <w:rsid w:val="005459B6"/>
    <w:rsid w:val="005529EF"/>
    <w:rsid w:val="0056699D"/>
    <w:rsid w:val="00582256"/>
    <w:rsid w:val="00591358"/>
    <w:rsid w:val="00591BDF"/>
    <w:rsid w:val="005F058C"/>
    <w:rsid w:val="006105F8"/>
    <w:rsid w:val="00610783"/>
    <w:rsid w:val="00617433"/>
    <w:rsid w:val="006212ED"/>
    <w:rsid w:val="0062550D"/>
    <w:rsid w:val="0066025B"/>
    <w:rsid w:val="006619B0"/>
    <w:rsid w:val="00671D03"/>
    <w:rsid w:val="006818E4"/>
    <w:rsid w:val="00696015"/>
    <w:rsid w:val="00697E55"/>
    <w:rsid w:val="006A3075"/>
    <w:rsid w:val="006F2742"/>
    <w:rsid w:val="006F4482"/>
    <w:rsid w:val="00700F66"/>
    <w:rsid w:val="00746382"/>
    <w:rsid w:val="00771C96"/>
    <w:rsid w:val="00785634"/>
    <w:rsid w:val="007C1FA6"/>
    <w:rsid w:val="007C7AD7"/>
    <w:rsid w:val="007D7DFC"/>
    <w:rsid w:val="007F45B1"/>
    <w:rsid w:val="00802D97"/>
    <w:rsid w:val="0080588B"/>
    <w:rsid w:val="0080594E"/>
    <w:rsid w:val="0083356A"/>
    <w:rsid w:val="00854E57"/>
    <w:rsid w:val="00865130"/>
    <w:rsid w:val="008A1FF4"/>
    <w:rsid w:val="008C09DA"/>
    <w:rsid w:val="008D4850"/>
    <w:rsid w:val="008E7A56"/>
    <w:rsid w:val="008F639D"/>
    <w:rsid w:val="00901C6E"/>
    <w:rsid w:val="009557EC"/>
    <w:rsid w:val="0096570E"/>
    <w:rsid w:val="00993958"/>
    <w:rsid w:val="009A5549"/>
    <w:rsid w:val="009B5C94"/>
    <w:rsid w:val="009D54A3"/>
    <w:rsid w:val="009D558F"/>
    <w:rsid w:val="009F551E"/>
    <w:rsid w:val="009F6125"/>
    <w:rsid w:val="00A00E68"/>
    <w:rsid w:val="00A0132B"/>
    <w:rsid w:val="00A1492B"/>
    <w:rsid w:val="00A31F6A"/>
    <w:rsid w:val="00A40854"/>
    <w:rsid w:val="00A45800"/>
    <w:rsid w:val="00A47F51"/>
    <w:rsid w:val="00A5037D"/>
    <w:rsid w:val="00A87F21"/>
    <w:rsid w:val="00AA51DE"/>
    <w:rsid w:val="00AC6287"/>
    <w:rsid w:val="00B14792"/>
    <w:rsid w:val="00B202ED"/>
    <w:rsid w:val="00B31D18"/>
    <w:rsid w:val="00B57CC0"/>
    <w:rsid w:val="00B801E0"/>
    <w:rsid w:val="00B80558"/>
    <w:rsid w:val="00B817CD"/>
    <w:rsid w:val="00B96570"/>
    <w:rsid w:val="00B97A6B"/>
    <w:rsid w:val="00BA3BF4"/>
    <w:rsid w:val="00BA4324"/>
    <w:rsid w:val="00BC2262"/>
    <w:rsid w:val="00BF0373"/>
    <w:rsid w:val="00BF63A2"/>
    <w:rsid w:val="00C66889"/>
    <w:rsid w:val="00C7629E"/>
    <w:rsid w:val="00C84518"/>
    <w:rsid w:val="00C85697"/>
    <w:rsid w:val="00C9175A"/>
    <w:rsid w:val="00CB15BF"/>
    <w:rsid w:val="00CB6C95"/>
    <w:rsid w:val="00CC6DC8"/>
    <w:rsid w:val="00CD61D1"/>
    <w:rsid w:val="00CF662D"/>
    <w:rsid w:val="00D347E8"/>
    <w:rsid w:val="00D50CFA"/>
    <w:rsid w:val="00D517F0"/>
    <w:rsid w:val="00DD79B0"/>
    <w:rsid w:val="00E01482"/>
    <w:rsid w:val="00E20D2E"/>
    <w:rsid w:val="00E3276B"/>
    <w:rsid w:val="00E439BA"/>
    <w:rsid w:val="00E50E1F"/>
    <w:rsid w:val="00E81857"/>
    <w:rsid w:val="00EA1AC7"/>
    <w:rsid w:val="00EA71F3"/>
    <w:rsid w:val="00EC0DF7"/>
    <w:rsid w:val="00EC6E94"/>
    <w:rsid w:val="00ED2761"/>
    <w:rsid w:val="00EE20EC"/>
    <w:rsid w:val="00F05915"/>
    <w:rsid w:val="00F13707"/>
    <w:rsid w:val="00F27112"/>
    <w:rsid w:val="00F273D5"/>
    <w:rsid w:val="00F44C91"/>
    <w:rsid w:val="00F7336C"/>
    <w:rsid w:val="00F77B74"/>
    <w:rsid w:val="00F912EA"/>
    <w:rsid w:val="00FE62DC"/>
    <w:rsid w:val="00FF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F642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zh-TW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lang w:eastAsia="de-DE" w:bidi="ar-SA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2268"/>
        <w:tab w:val="left" w:pos="4962"/>
        <w:tab w:val="left" w:pos="7230"/>
      </w:tabs>
      <w:outlineLvl w:val="0"/>
    </w:pPr>
    <w:rPr>
      <w:b/>
      <w:sz w:val="16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5103"/>
      </w:tabs>
      <w:outlineLvl w:val="1"/>
    </w:pPr>
    <w:rPr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b/>
      <w:sz w:val="48"/>
    </w:rPr>
  </w:style>
  <w:style w:type="paragraph" w:styleId="Textkrper">
    <w:name w:val="Body Text"/>
    <w:basedOn w:val="Standard"/>
    <w:rPr>
      <w:sz w:val="18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table" w:styleId="Tabellenraster">
    <w:name w:val="Table Grid"/>
    <w:basedOn w:val="NormaleTabelle"/>
    <w:rsid w:val="005822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3E549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3E5496"/>
    <w:rPr>
      <w:rFonts w:ascii="Tahoma" w:hAnsi="Tahoma" w:cs="Tahoma"/>
      <w:sz w:val="16"/>
      <w:szCs w:val="16"/>
      <w:lang w:eastAsia="de-DE" w:bidi="ar-SA"/>
    </w:rPr>
  </w:style>
  <w:style w:type="paragraph" w:styleId="KeinLeerraum">
    <w:name w:val="No Spacing"/>
    <w:uiPriority w:val="1"/>
    <w:qFormat/>
    <w:rsid w:val="00854E57"/>
    <w:rPr>
      <w:rFonts w:ascii="Arial" w:hAnsi="Arial"/>
      <w:lang w:eastAsia="de-DE" w:bidi="ar-SA"/>
    </w:rPr>
  </w:style>
  <w:style w:type="character" w:styleId="Hervorhebung">
    <w:name w:val="Emphasis"/>
    <w:basedOn w:val="Absatz-Standardschriftart"/>
    <w:qFormat/>
    <w:rsid w:val="00074DD5"/>
    <w:rPr>
      <w:i/>
      <w:iCs/>
    </w:rPr>
  </w:style>
  <w:style w:type="character" w:styleId="Hyperlink">
    <w:name w:val="Hyperlink"/>
    <w:basedOn w:val="Absatz-Standardschriftart"/>
    <w:rsid w:val="00E20D2E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3427B9"/>
    <w:rPr>
      <w:color w:val="808080"/>
    </w:rPr>
  </w:style>
  <w:style w:type="character" w:customStyle="1" w:styleId="FuzeileZchn">
    <w:name w:val="Fußzeile Zchn"/>
    <w:basedOn w:val="Absatz-Standardschriftart"/>
    <w:link w:val="Fuzeile"/>
    <w:uiPriority w:val="99"/>
    <w:rsid w:val="009B5C94"/>
    <w:rPr>
      <w:rFonts w:ascii="Arial" w:hAnsi="Arial"/>
      <w:lang w:eastAsia="de-DE" w:bidi="ar-SA"/>
    </w:rPr>
  </w:style>
  <w:style w:type="paragraph" w:styleId="Listenabsatz">
    <w:name w:val="List Paragraph"/>
    <w:basedOn w:val="Standard"/>
    <w:uiPriority w:val="34"/>
    <w:qFormat/>
    <w:rsid w:val="00087208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F219A"/>
    <w:rPr>
      <w:color w:val="605E5C"/>
      <w:shd w:val="clear" w:color="auto" w:fill="E1DFDD"/>
    </w:rPr>
  </w:style>
  <w:style w:type="character" w:customStyle="1" w:styleId="KopfzeileZchn">
    <w:name w:val="Kopfzeile Zchn"/>
    <w:basedOn w:val="Absatz-Standardschriftart"/>
    <w:link w:val="Kopfzeile"/>
    <w:rsid w:val="00F44C91"/>
    <w:rPr>
      <w:rFonts w:ascii="Arial" w:hAnsi="Arial"/>
      <w:lang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7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66B027EBF23469AB0E7AEFAAB3105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6D307C-7B63-4DDC-A91A-61C50B9B9E53}"/>
      </w:docPartPr>
      <w:docPartBody>
        <w:p w:rsidR="0045314E" w:rsidRDefault="0045314E" w:rsidP="0045314E">
          <w:pPr>
            <w:pStyle w:val="F66B027EBF23469AB0E7AEFAAB31050D"/>
          </w:pPr>
          <w:r w:rsidRPr="008A668C">
            <w:rPr>
              <w:rStyle w:val="Platzhaltertext"/>
            </w:rPr>
            <w:t>Wählen Sie ein Element aus.</w:t>
          </w:r>
        </w:p>
      </w:docPartBody>
    </w:docPart>
    <w:docPart>
      <w:docPartPr>
        <w:name w:val="1E2012906A084FDCAA7142627632A5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A128F9-F4BD-4DD4-A1D1-8145D2B0CF6C}"/>
      </w:docPartPr>
      <w:docPartBody>
        <w:p w:rsidR="00750896" w:rsidRDefault="00750896" w:rsidP="00750896">
          <w:pPr>
            <w:pStyle w:val="1E2012906A084FDCAA7142627632A50A"/>
          </w:pPr>
          <w:r w:rsidRPr="00212C22">
            <w:rPr>
              <w:rStyle w:val="Platzhaltertext"/>
              <w:sz w:val="16"/>
              <w:szCs w:val="16"/>
            </w:rPr>
            <w:t>Wählen Sie ein Element aus.</w:t>
          </w:r>
        </w:p>
      </w:docPartBody>
    </w:docPart>
    <w:docPart>
      <w:docPartPr>
        <w:name w:val="C3EC07E9EAB7464981E9F9999075A7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0D7E11-D1EC-4F2C-8644-D598D76274CE}"/>
      </w:docPartPr>
      <w:docPartBody>
        <w:p w:rsidR="00750896" w:rsidRDefault="00750896" w:rsidP="00750896">
          <w:pPr>
            <w:pStyle w:val="C3EC07E9EAB7464981E9F9999075A75E"/>
          </w:pPr>
          <w:r w:rsidRPr="008A668C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14E"/>
    <w:rsid w:val="001F7929"/>
    <w:rsid w:val="003E6315"/>
    <w:rsid w:val="0045314E"/>
    <w:rsid w:val="0049736F"/>
    <w:rsid w:val="006A3075"/>
    <w:rsid w:val="00750896"/>
    <w:rsid w:val="007C1FA6"/>
    <w:rsid w:val="00842D86"/>
    <w:rsid w:val="00A3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5314E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50896"/>
    <w:rPr>
      <w:color w:val="808080"/>
    </w:rPr>
  </w:style>
  <w:style w:type="paragraph" w:customStyle="1" w:styleId="F66B027EBF23469AB0E7AEFAAB31050D">
    <w:name w:val="F66B027EBF23469AB0E7AEFAAB31050D"/>
    <w:rsid w:val="0045314E"/>
  </w:style>
  <w:style w:type="paragraph" w:customStyle="1" w:styleId="1E2012906A084FDCAA7142627632A50A">
    <w:name w:val="1E2012906A084FDCAA7142627632A50A"/>
    <w:rsid w:val="00750896"/>
  </w:style>
  <w:style w:type="paragraph" w:customStyle="1" w:styleId="C3EC07E9EAB7464981E9F9999075A75E">
    <w:name w:val="C3EC07E9EAB7464981E9F9999075A75E"/>
    <w:rsid w:val="007508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D0A62-E503-4198-BE2D-7028704C3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2025-10-23-Briefkopf MG Calvörde</Template>
  <TotalTime>0</TotalTime>
  <Pages>1</Pages>
  <Words>64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Verwaltungsgemeinschaft Weferlingen</vt:lpstr>
    </vt:vector>
  </TitlesOfParts>
  <Company>Fritz &amp; Voß GbR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Verbandsgemeinde Flechtingen</dc:title>
  <dc:creator>Autor eintragen</dc:creator>
  <cp:lastModifiedBy>Mareike Pfeiffer</cp:lastModifiedBy>
  <cp:revision>4</cp:revision>
  <cp:lastPrinted>2025-05-19T14:23:00Z</cp:lastPrinted>
  <dcterms:created xsi:type="dcterms:W3CDTF">2025-10-23T09:04:00Z</dcterms:created>
  <dcterms:modified xsi:type="dcterms:W3CDTF">2026-02-13T07:46:00Z</dcterms:modified>
</cp:coreProperties>
</file>