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lenraster"/>
        <w:tblpPr w:leftFromText="141" w:rightFromText="141" w:vertAnchor="text" w:horzAnchor="page" w:tblpX="6178" w:tblpY="-13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1"/>
        <w:gridCol w:w="3085"/>
      </w:tblGrid>
      <w:tr w:rsidR="0063138B" w14:paraId="34D86DBF" w14:textId="77777777" w:rsidTr="007C7AD7">
        <w:tc>
          <w:tcPr>
            <w:tcW w:w="1701" w:type="dxa"/>
          </w:tcPr>
          <w:p w14:paraId="641DA54E" w14:textId="704B0A0F" w:rsidR="0063138B" w:rsidRPr="001F544A" w:rsidRDefault="0063138B" w:rsidP="0063138B">
            <w:pPr>
              <w:rPr>
                <w:sz w:val="16"/>
              </w:rPr>
            </w:pPr>
            <w:r>
              <w:rPr>
                <w:sz w:val="16"/>
              </w:rPr>
              <w:t>Amt</w:t>
            </w:r>
          </w:p>
        </w:tc>
        <w:sdt>
          <w:sdtPr>
            <w:rPr>
              <w:sz w:val="16"/>
              <w:szCs w:val="16"/>
            </w:rPr>
            <w:alias w:val="Auswahl Fachamt"/>
            <w:tag w:val="Auswahl Fachamt"/>
            <w:id w:val="-121228807"/>
            <w:placeholder>
              <w:docPart w:val="1FDB6C5365AB4D8C8627A00C06BB61BE"/>
            </w:placeholder>
            <w:showingPlcHdr/>
            <w:dropDownList>
              <w:listItem w:displayText="Leitungsstab" w:value="Leitungsstab"/>
              <w:listItem w:displayText="Bauamt" w:value="Bauamt"/>
              <w:listItem w:displayText="Ordnungsamt" w:value="Ordnungsamt"/>
              <w:listItem w:displayText="Kämmerei" w:value="Kämmerei"/>
              <w:listItem w:displayText="Hauptamt" w:value="Hauptamt"/>
              <w:listItem w:displayText="Verbandsgemeindebürgermeister" w:value="Verbandsgemeindebürgermeister"/>
            </w:dropDownList>
          </w:sdtPr>
          <w:sdtEndPr/>
          <w:sdtContent>
            <w:tc>
              <w:tcPr>
                <w:tcW w:w="3085" w:type="dxa"/>
              </w:tcPr>
              <w:p w14:paraId="605B97B9" w14:textId="09CDCDB9" w:rsidR="0063138B" w:rsidRDefault="0063138B" w:rsidP="0063138B">
                <w:r w:rsidRPr="0090132A">
                  <w:rPr>
                    <w:rStyle w:val="Platzhaltertext"/>
                    <w:color w:val="595959" w:themeColor="text1" w:themeTint="A6"/>
                    <w:sz w:val="16"/>
                    <w:szCs w:val="16"/>
                  </w:rPr>
                  <w:t>Wählen Sie ein Element aus.</w:t>
                </w:r>
              </w:p>
            </w:tc>
          </w:sdtContent>
        </w:sdt>
      </w:tr>
      <w:tr w:rsidR="0063138B" w14:paraId="264C7CE4" w14:textId="77777777" w:rsidTr="0063138B">
        <w:trPr>
          <w:trHeight w:val="387"/>
        </w:trPr>
        <w:tc>
          <w:tcPr>
            <w:tcW w:w="1701" w:type="dxa"/>
          </w:tcPr>
          <w:p w14:paraId="50C9774F" w14:textId="77777777" w:rsidR="0063138B" w:rsidRDefault="0063138B" w:rsidP="0063138B">
            <w:pPr>
              <w:spacing w:line="276" w:lineRule="auto"/>
              <w:rPr>
                <w:sz w:val="16"/>
              </w:rPr>
            </w:pPr>
            <w:r>
              <w:rPr>
                <w:sz w:val="16"/>
              </w:rPr>
              <w:t>Mein Zeichen</w:t>
            </w:r>
          </w:p>
          <w:p w14:paraId="3ADC28BC" w14:textId="5BF30576" w:rsidR="0063138B" w:rsidRPr="001F544A" w:rsidRDefault="0063138B" w:rsidP="0063138B">
            <w:pPr>
              <w:rPr>
                <w:sz w:val="16"/>
              </w:rPr>
            </w:pPr>
            <w:r w:rsidRPr="00AC6287">
              <w:rPr>
                <w:sz w:val="12"/>
              </w:rPr>
              <w:t>bitte bei Antwort angeben</w:t>
            </w:r>
          </w:p>
        </w:tc>
        <w:tc>
          <w:tcPr>
            <w:tcW w:w="3085" w:type="dxa"/>
          </w:tcPr>
          <w:p w14:paraId="2B13811A" w14:textId="77777777" w:rsidR="0063138B" w:rsidRDefault="0063138B" w:rsidP="0063138B"/>
        </w:tc>
      </w:tr>
      <w:tr w:rsidR="0063138B" w14:paraId="46090C11" w14:textId="77777777" w:rsidTr="007C7AD7">
        <w:tc>
          <w:tcPr>
            <w:tcW w:w="1701" w:type="dxa"/>
          </w:tcPr>
          <w:p w14:paraId="5F600461" w14:textId="58957C65" w:rsidR="0063138B" w:rsidRDefault="0063138B" w:rsidP="0063138B">
            <w:pPr>
              <w:rPr>
                <w:sz w:val="16"/>
              </w:rPr>
            </w:pPr>
            <w:r w:rsidRPr="001F544A">
              <w:rPr>
                <w:sz w:val="16"/>
              </w:rPr>
              <w:t>Ihr Zeichen</w:t>
            </w:r>
          </w:p>
        </w:tc>
        <w:tc>
          <w:tcPr>
            <w:tcW w:w="3085" w:type="dxa"/>
          </w:tcPr>
          <w:p w14:paraId="0194D702" w14:textId="79D20B73" w:rsidR="0063138B" w:rsidRDefault="0063138B" w:rsidP="0063138B"/>
        </w:tc>
      </w:tr>
      <w:tr w:rsidR="0063138B" w14:paraId="14F7E6DF" w14:textId="77777777" w:rsidTr="007C7AD7">
        <w:tc>
          <w:tcPr>
            <w:tcW w:w="1701" w:type="dxa"/>
          </w:tcPr>
          <w:p w14:paraId="6420C5B0" w14:textId="5E3BC977" w:rsidR="0063138B" w:rsidRDefault="0063138B" w:rsidP="0063138B">
            <w:pPr>
              <w:rPr>
                <w:sz w:val="16"/>
              </w:rPr>
            </w:pPr>
            <w:r>
              <w:rPr>
                <w:sz w:val="16"/>
              </w:rPr>
              <w:t>bearbeitet von</w:t>
            </w:r>
          </w:p>
        </w:tc>
        <w:tc>
          <w:tcPr>
            <w:tcW w:w="3085" w:type="dxa"/>
          </w:tcPr>
          <w:p w14:paraId="584CCA40" w14:textId="36ACBE09" w:rsidR="0063138B" w:rsidRDefault="0063138B" w:rsidP="0063138B">
            <w:r>
              <w:rPr>
                <w:sz w:val="16"/>
                <w:szCs w:val="16"/>
              </w:rPr>
              <w:t>Name, Vorname</w:t>
            </w:r>
          </w:p>
        </w:tc>
      </w:tr>
      <w:tr w:rsidR="0063138B" w14:paraId="52960894" w14:textId="77777777" w:rsidTr="0063138B">
        <w:trPr>
          <w:trHeight w:val="286"/>
        </w:trPr>
        <w:tc>
          <w:tcPr>
            <w:tcW w:w="1701" w:type="dxa"/>
          </w:tcPr>
          <w:p w14:paraId="0560C8E4" w14:textId="42623C77" w:rsidR="0063138B" w:rsidRDefault="0063138B" w:rsidP="0063138B">
            <w:pPr>
              <w:rPr>
                <w:sz w:val="16"/>
              </w:rPr>
            </w:pPr>
            <w:r>
              <w:rPr>
                <w:sz w:val="16"/>
              </w:rPr>
              <w:t>Durchwahl</w:t>
            </w:r>
          </w:p>
        </w:tc>
        <w:tc>
          <w:tcPr>
            <w:tcW w:w="3085" w:type="dxa"/>
          </w:tcPr>
          <w:p w14:paraId="6D077811" w14:textId="1329B7F6" w:rsidR="0063138B" w:rsidRDefault="0063138B" w:rsidP="0063138B">
            <w:r w:rsidRPr="0015048C">
              <w:rPr>
                <w:sz w:val="16"/>
                <w:szCs w:val="16"/>
              </w:rPr>
              <w:t>039054/986-</w:t>
            </w:r>
            <w:r>
              <w:rPr>
                <w:sz w:val="16"/>
                <w:szCs w:val="16"/>
              </w:rPr>
              <w:t>0</w:t>
            </w:r>
          </w:p>
        </w:tc>
      </w:tr>
      <w:tr w:rsidR="0063138B" w14:paraId="7FE27E44" w14:textId="77777777" w:rsidTr="0063138B">
        <w:trPr>
          <w:trHeight w:val="290"/>
        </w:trPr>
        <w:tc>
          <w:tcPr>
            <w:tcW w:w="1701" w:type="dxa"/>
          </w:tcPr>
          <w:p w14:paraId="60D3FEE3" w14:textId="2C21129F" w:rsidR="0063138B" w:rsidRDefault="0063138B" w:rsidP="0063138B">
            <w:pPr>
              <w:rPr>
                <w:sz w:val="16"/>
              </w:rPr>
            </w:pPr>
            <w:r>
              <w:rPr>
                <w:sz w:val="16"/>
              </w:rPr>
              <w:t>E-Mailadresse</w:t>
            </w:r>
          </w:p>
        </w:tc>
        <w:tc>
          <w:tcPr>
            <w:tcW w:w="3085" w:type="dxa"/>
          </w:tcPr>
          <w:p w14:paraId="3FE64499" w14:textId="676300BF" w:rsidR="0063138B" w:rsidRDefault="00B05EA6" w:rsidP="0063138B">
            <w:sdt>
              <w:sdtPr>
                <w:rPr>
                  <w:sz w:val="16"/>
                  <w:szCs w:val="16"/>
                </w:rPr>
                <w:id w:val="-535426810"/>
                <w:placeholder>
                  <w:docPart w:val="0E37958520034414AE40680FD6846B5D"/>
                </w:placeholder>
                <w:showingPlcHdr/>
                <w:dropDownList>
                  <w:listItem w:displayText="bauleitplanung@vg-flechtingen.de" w:value="bauleitplanung@vg-flechtingen.de"/>
                  <w:listItem w:displayText="beitraege@vg-flechtingen.de" w:value="beitraege@vg-flechtingen.de"/>
                  <w:listItem w:displayText="breitband@vg-flechtingen.de" w:value="breitband@vg-flechtingen.de"/>
                  <w:listItem w:displayText="gebaeudemanagement@vg-flechtingen.de" w:value="gebaeudemanagement@vg-flechtingen.de"/>
                  <w:listItem w:displayText="hochbau@vg-flechtingen.de" w:value="hochbau@vg-flechtingen.de"/>
                  <w:listItem w:displayText="liegenschaften@vg-flechtingen.de" w:value="liegenschaften@vg-flechtingen.de"/>
                  <w:listItem w:displayText="mietwohnungen@vg-flechtingen.de" w:value="mietwohnungen@vg-flechtingen.de"/>
                  <w:listItem w:displayText="strassenbeleuchtung@vg-flechtingen.de" w:value="strassenbeleuchtung@vg-flechtingen.de"/>
                  <w:listItem w:displayText="tiefbau@vg-flechtingen.de" w:value="tiefbau@vg-flechtingen.de"/>
                  <w:listItem w:displayText="bem@vg-flechtingen.de" w:value="bem@vg-flechtingen.de"/>
                  <w:listItem w:displayText="bewerbung@vg-flechtingen.de" w:value="bewerbung@vg-flechtingen.de"/>
                  <w:listItem w:displayText="datenschutz@vg-flechtingen.de" w:value="datenschutz@vg-flechtingen.de"/>
                  <w:listItem w:displayText="einrichtungen@vg-flechtingen.de" w:value="einrichtungen@vg-flechtingen.de"/>
                  <w:listItem w:displayText="jugendarbeit@vg-flechtingen.de" w:value="jugendarbeit@vg-flechtingen.de"/>
                  <w:listItem w:displayText="personalamt@vg-flechtingen.de" w:value="personalamt@vg-flechtingen.de"/>
                  <w:listItem w:displayText="vergabe@vg-flechtingen.de" w:value="vergabe@vg-flechtingen.de"/>
                  <w:listItem w:displayText="gbh@vg-flechtingen.de" w:value="gbh@vg-flechtingen.de"/>
                  <w:listItem w:displayText="haushalt@vg-flechtingen.de" w:value="haushalt@vg-flechtingen.de"/>
                  <w:listItem w:displayText="kasse@vg-flechtingen.de" w:value="kasse@vg-flechtingen.de"/>
                  <w:listItem w:displayText="steuern@vg-flechtingen.de" w:value="steuern@vg-flechtingen.de"/>
                  <w:listItem w:displayText="vollstreckung@vg-flechtingen.de" w:value="vollstreckung@vg-flechtingen.de"/>
                  <w:listItem w:displayText="buero-buergermeister@vg-flechtingen.de" w:value="buero-buergermeister@vg-flechtingen.de"/>
                  <w:listItem w:displayText="info@vg-flechtingen.de" w:value="info@vg-flechtingen.de"/>
                  <w:listItem w:displayText="it@vg-flechtingen.de" w:value="it@vg-flechtingen.de"/>
                  <w:listItem w:displayText="rechnung@vg-flechtingen.de" w:value="rechnung@vg-flechtingen.de"/>
                  <w:listItem w:displayText="redaktion@vg-flechtingen.de" w:value="redaktion@vg-flechtingen.de"/>
                  <w:listItem w:displayText="brandschutz@vg-flechtingen.de" w:value="brandschutz@vg-flechtingen.de"/>
                  <w:listItem w:displayText="gewerbeamt@vg-flechtingen.de" w:value="gewerbeamt@vg-flechtingen.de"/>
                  <w:listItem w:displayText="meldeamt@vg-flechtingen.de" w:value="meldeamt@vg-flechtingen.de"/>
                  <w:listItem w:displayText="ordnungsamt@vg-flechtingen.de" w:value="ordnungsamt@vg-flechtingen.de"/>
                  <w:listItem w:displayText="standesamt@vg-flechtingen.de" w:value="standesamt@vg-flechtingen.de"/>
                  <w:listItem w:displayText="verkehrsanordnung@vg-flechtingen.de" w:value="verkehrsanordnung@vg-flechtingen.de"/>
                  <w:listItem w:displayText="digitalisierung@vg-flechtingen.de" w:value="digitalisierung@vg-flechtingen.de"/>
                </w:dropDownList>
              </w:sdtPr>
              <w:sdtEndPr/>
              <w:sdtContent>
                <w:r w:rsidR="0063138B" w:rsidRPr="0090132A">
                  <w:rPr>
                    <w:rStyle w:val="Platzhaltertext"/>
                    <w:color w:val="595959" w:themeColor="text1" w:themeTint="A6"/>
                    <w:sz w:val="16"/>
                    <w:szCs w:val="16"/>
                  </w:rPr>
                  <w:t>Wählen Sie ein Element aus.</w:t>
                </w:r>
              </w:sdtContent>
            </w:sdt>
            <w:r w:rsidR="0063138B">
              <w:t xml:space="preserve">  </w:t>
            </w:r>
          </w:p>
        </w:tc>
      </w:tr>
      <w:tr w:rsidR="0063138B" w14:paraId="0D5DEC6B" w14:textId="77777777" w:rsidTr="0063138B">
        <w:trPr>
          <w:trHeight w:val="234"/>
        </w:trPr>
        <w:tc>
          <w:tcPr>
            <w:tcW w:w="1701" w:type="dxa"/>
          </w:tcPr>
          <w:p w14:paraId="2F12EAFE" w14:textId="70E3BB54" w:rsidR="0063138B" w:rsidRDefault="0063138B" w:rsidP="0063138B">
            <w:pPr>
              <w:rPr>
                <w:sz w:val="16"/>
              </w:rPr>
            </w:pPr>
            <w:r>
              <w:rPr>
                <w:sz w:val="16"/>
              </w:rPr>
              <w:t>Datum</w:t>
            </w:r>
          </w:p>
        </w:tc>
        <w:tc>
          <w:tcPr>
            <w:tcW w:w="3085" w:type="dxa"/>
          </w:tcPr>
          <w:sdt>
            <w:sdtPr>
              <w:rPr>
                <w:sz w:val="16"/>
                <w:szCs w:val="16"/>
              </w:rPr>
              <w:id w:val="-1335063852"/>
              <w:placeholder>
                <w:docPart w:val="CD3C7F829ADD4422BC0D542A13ABC252"/>
              </w:placeholder>
              <w:date w:fullDate="2026-02-13T00:00:00Z">
                <w:dateFormat w:val="dd.MM.yyyy"/>
                <w:lid w:val="de-DE"/>
                <w:storeMappedDataAs w:val="dateTime"/>
                <w:calendar w:val="gregorian"/>
              </w:date>
            </w:sdtPr>
            <w:sdtEndPr/>
            <w:sdtContent>
              <w:p w14:paraId="03CDE885" w14:textId="026646A6" w:rsidR="0063138B" w:rsidRDefault="00CE1CAF" w:rsidP="0063138B">
                <w:r>
                  <w:rPr>
                    <w:sz w:val="16"/>
                    <w:szCs w:val="16"/>
                  </w:rPr>
                  <w:t>13.02.2026</w:t>
                </w:r>
              </w:p>
            </w:sdtContent>
          </w:sdt>
        </w:tc>
      </w:tr>
    </w:tbl>
    <w:p w14:paraId="4CEB806C" w14:textId="77777777" w:rsidR="0063138B" w:rsidRDefault="0063138B" w:rsidP="0063138B">
      <w:pPr>
        <w:rPr>
          <w:rFonts w:cs="Arial"/>
          <w:b/>
          <w:bCs/>
          <w:sz w:val="24"/>
          <w:szCs w:val="24"/>
        </w:rPr>
      </w:pPr>
      <w:r w:rsidRPr="008861E7">
        <w:rPr>
          <w:rFonts w:cs="Arial"/>
          <w:sz w:val="24"/>
          <w:szCs w:val="24"/>
        </w:rPr>
        <w:t xml:space="preserve">Herr </w:t>
      </w:r>
      <w:r w:rsidRPr="008861E7">
        <w:rPr>
          <w:rFonts w:cs="Arial"/>
          <w:sz w:val="24"/>
          <w:szCs w:val="24"/>
        </w:rPr>
        <w:br/>
        <w:t>Max Mustermann</w:t>
      </w:r>
      <w:r w:rsidRPr="008861E7">
        <w:rPr>
          <w:rFonts w:cs="Arial"/>
          <w:sz w:val="24"/>
          <w:szCs w:val="24"/>
        </w:rPr>
        <w:br/>
      </w:r>
      <w:bookmarkStart w:id="0" w:name="_Hlk160450910"/>
      <w:r w:rsidRPr="008861E7">
        <w:rPr>
          <w:rFonts w:cs="Arial"/>
          <w:b/>
          <w:bCs/>
          <w:sz w:val="24"/>
          <w:szCs w:val="24"/>
        </w:rPr>
        <w:t>OT Musterort</w:t>
      </w:r>
    </w:p>
    <w:p w14:paraId="01AA8D0C" w14:textId="77777777" w:rsidR="0063138B" w:rsidRPr="008861E7" w:rsidRDefault="0063138B" w:rsidP="0063138B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Mustergasse 1</w:t>
      </w:r>
      <w:bookmarkEnd w:id="0"/>
      <w:r w:rsidRPr="008861E7">
        <w:rPr>
          <w:rFonts w:cs="Arial"/>
          <w:sz w:val="24"/>
          <w:szCs w:val="24"/>
        </w:rPr>
        <w:br/>
        <w:t>12345 Musterhausen</w:t>
      </w:r>
    </w:p>
    <w:p w14:paraId="128BE65D" w14:textId="77777777" w:rsidR="001F219A" w:rsidRDefault="001F219A" w:rsidP="007C7AD7">
      <w:pPr>
        <w:pStyle w:val="Kopfzeile"/>
        <w:tabs>
          <w:tab w:val="clear" w:pos="4536"/>
          <w:tab w:val="clear" w:pos="9072"/>
        </w:tabs>
        <w:rPr>
          <w:sz w:val="24"/>
          <w:szCs w:val="24"/>
        </w:rPr>
      </w:pPr>
    </w:p>
    <w:p w14:paraId="23417670" w14:textId="1C11299F" w:rsidR="00BF0373" w:rsidRDefault="00BF0373" w:rsidP="007C7AD7">
      <w:pPr>
        <w:pStyle w:val="Kopfzeile"/>
        <w:tabs>
          <w:tab w:val="clear" w:pos="4536"/>
          <w:tab w:val="clear" w:pos="9072"/>
        </w:tabs>
        <w:rPr>
          <w:sz w:val="24"/>
          <w:szCs w:val="24"/>
        </w:rPr>
      </w:pPr>
    </w:p>
    <w:p w14:paraId="59767634" w14:textId="30A180A2" w:rsidR="001F219A" w:rsidRDefault="001F219A" w:rsidP="007C7AD7">
      <w:pPr>
        <w:pStyle w:val="Kopfzeile"/>
        <w:tabs>
          <w:tab w:val="clear" w:pos="4536"/>
          <w:tab w:val="clear" w:pos="9072"/>
        </w:tabs>
        <w:rPr>
          <w:sz w:val="24"/>
          <w:szCs w:val="24"/>
        </w:rPr>
      </w:pPr>
    </w:p>
    <w:p w14:paraId="3ED0953A" w14:textId="62F9ABC2" w:rsidR="001F219A" w:rsidRDefault="001F219A" w:rsidP="007C7AD7">
      <w:pPr>
        <w:pStyle w:val="Kopfzeile"/>
        <w:tabs>
          <w:tab w:val="clear" w:pos="4536"/>
          <w:tab w:val="clear" w:pos="9072"/>
        </w:tabs>
        <w:rPr>
          <w:sz w:val="24"/>
          <w:szCs w:val="24"/>
        </w:rPr>
      </w:pPr>
    </w:p>
    <w:p w14:paraId="6D90D3DC" w14:textId="77777777" w:rsidR="0063138B" w:rsidRPr="008861E7" w:rsidRDefault="0063138B" w:rsidP="0063138B">
      <w:pPr>
        <w:rPr>
          <w:rFonts w:cs="Arial"/>
          <w:b/>
          <w:bCs/>
          <w:sz w:val="24"/>
          <w:szCs w:val="24"/>
        </w:rPr>
      </w:pPr>
      <w:r w:rsidRPr="008861E7">
        <w:rPr>
          <w:rFonts w:cs="Arial"/>
          <w:b/>
          <w:bCs/>
          <w:sz w:val="24"/>
          <w:szCs w:val="24"/>
        </w:rPr>
        <w:t>Betreff:</w:t>
      </w:r>
    </w:p>
    <w:p w14:paraId="681CA08C" w14:textId="77777777" w:rsidR="0063138B" w:rsidRDefault="0063138B" w:rsidP="0063138B">
      <w:pPr>
        <w:rPr>
          <w:rFonts w:cs="Arial"/>
          <w:sz w:val="24"/>
          <w:szCs w:val="24"/>
        </w:rPr>
      </w:pPr>
    </w:p>
    <w:p w14:paraId="2D47FDFE" w14:textId="77777777" w:rsidR="0063138B" w:rsidRPr="008861E7" w:rsidRDefault="0063138B" w:rsidP="0063138B">
      <w:pPr>
        <w:rPr>
          <w:rFonts w:cs="Arial"/>
          <w:sz w:val="24"/>
          <w:szCs w:val="24"/>
        </w:rPr>
      </w:pPr>
    </w:p>
    <w:p w14:paraId="3DE7B8AA" w14:textId="77777777" w:rsidR="0063138B" w:rsidRPr="008861E7" w:rsidRDefault="0063138B" w:rsidP="0063138B">
      <w:pPr>
        <w:rPr>
          <w:rFonts w:cs="Arial"/>
          <w:sz w:val="24"/>
          <w:szCs w:val="24"/>
        </w:rPr>
      </w:pPr>
      <w:r w:rsidRPr="008861E7">
        <w:rPr>
          <w:rFonts w:cs="Arial"/>
          <w:sz w:val="24"/>
          <w:szCs w:val="24"/>
        </w:rPr>
        <w:t>Sehr geehrter Herr Mustermann,</w:t>
      </w:r>
    </w:p>
    <w:p w14:paraId="7DA41EDB" w14:textId="77777777" w:rsidR="0063138B" w:rsidRDefault="0063138B" w:rsidP="0063138B">
      <w:pPr>
        <w:rPr>
          <w:rFonts w:cs="Arial"/>
          <w:sz w:val="24"/>
          <w:szCs w:val="24"/>
        </w:rPr>
      </w:pPr>
    </w:p>
    <w:p w14:paraId="1C40B43E" w14:textId="77777777" w:rsidR="0063138B" w:rsidRPr="008861E7" w:rsidRDefault="0063138B" w:rsidP="0063138B">
      <w:pPr>
        <w:rPr>
          <w:rFonts w:cs="Arial"/>
          <w:sz w:val="24"/>
          <w:szCs w:val="24"/>
        </w:rPr>
      </w:pPr>
    </w:p>
    <w:p w14:paraId="794F6B96" w14:textId="77777777" w:rsidR="0063138B" w:rsidRDefault="0063138B" w:rsidP="0063138B">
      <w:pPr>
        <w:rPr>
          <w:rFonts w:cs="Arial"/>
          <w:sz w:val="24"/>
          <w:szCs w:val="24"/>
        </w:rPr>
      </w:pPr>
    </w:p>
    <w:p w14:paraId="76DF5B1D" w14:textId="77777777" w:rsidR="0063138B" w:rsidRPr="008861E7" w:rsidRDefault="0063138B" w:rsidP="0063138B">
      <w:pPr>
        <w:rPr>
          <w:rFonts w:cs="Arial"/>
          <w:sz w:val="24"/>
          <w:szCs w:val="24"/>
        </w:rPr>
      </w:pPr>
    </w:p>
    <w:p w14:paraId="71B77107" w14:textId="77777777" w:rsidR="0063138B" w:rsidRPr="008861E7" w:rsidRDefault="0063138B" w:rsidP="0063138B">
      <w:pPr>
        <w:rPr>
          <w:rFonts w:cs="Arial"/>
          <w:sz w:val="24"/>
          <w:szCs w:val="24"/>
        </w:rPr>
      </w:pPr>
      <w:r w:rsidRPr="008861E7">
        <w:rPr>
          <w:rFonts w:cs="Arial"/>
          <w:sz w:val="24"/>
          <w:szCs w:val="24"/>
        </w:rPr>
        <w:t>Für auftretende Fragen stehe ich Ihnen selbstverständlich zur Verfügung.</w:t>
      </w:r>
    </w:p>
    <w:p w14:paraId="2577FF5F" w14:textId="77777777" w:rsidR="0063138B" w:rsidRDefault="0063138B" w:rsidP="0063138B">
      <w:pPr>
        <w:rPr>
          <w:rFonts w:cs="Arial"/>
          <w:sz w:val="24"/>
          <w:szCs w:val="24"/>
        </w:rPr>
      </w:pPr>
    </w:p>
    <w:p w14:paraId="078CB3A9" w14:textId="77777777" w:rsidR="0063138B" w:rsidRDefault="0063138B" w:rsidP="0063138B">
      <w:pPr>
        <w:rPr>
          <w:sz w:val="24"/>
          <w:szCs w:val="24"/>
        </w:rPr>
      </w:pPr>
      <w:r w:rsidRPr="008861E7">
        <w:rPr>
          <w:rFonts w:cs="Arial"/>
          <w:sz w:val="24"/>
          <w:szCs w:val="24"/>
        </w:rPr>
        <w:br/>
      </w:r>
      <w:r>
        <w:rPr>
          <w:sz w:val="24"/>
          <w:szCs w:val="24"/>
        </w:rPr>
        <w:t>Mit freundlichen Grüßen</w:t>
      </w:r>
    </w:p>
    <w:p w14:paraId="3BD50D32" w14:textId="77777777" w:rsidR="0063138B" w:rsidRDefault="0063138B" w:rsidP="0063138B">
      <w:pPr>
        <w:rPr>
          <w:sz w:val="24"/>
          <w:szCs w:val="24"/>
        </w:rPr>
      </w:pPr>
    </w:p>
    <w:p w14:paraId="776816D8" w14:textId="77777777" w:rsidR="0063138B" w:rsidRDefault="0063138B" w:rsidP="0063138B">
      <w:pPr>
        <w:rPr>
          <w:sz w:val="24"/>
          <w:szCs w:val="24"/>
        </w:rPr>
      </w:pPr>
    </w:p>
    <w:p w14:paraId="6F415AF2" w14:textId="77777777" w:rsidR="0063138B" w:rsidRDefault="0063138B" w:rsidP="0063138B">
      <w:pPr>
        <w:rPr>
          <w:sz w:val="24"/>
          <w:szCs w:val="24"/>
        </w:rPr>
      </w:pPr>
    </w:p>
    <w:p w14:paraId="394AE722" w14:textId="6200AE8E" w:rsidR="0063138B" w:rsidRDefault="009D146B" w:rsidP="0063138B">
      <w:pPr>
        <w:rPr>
          <w:sz w:val="24"/>
          <w:szCs w:val="24"/>
        </w:rPr>
      </w:pPr>
      <w:r>
        <w:rPr>
          <w:sz w:val="24"/>
          <w:szCs w:val="24"/>
        </w:rPr>
        <w:t>Name</w:t>
      </w:r>
    </w:p>
    <w:p w14:paraId="44A48004" w14:textId="4A0D3355" w:rsidR="00BF0373" w:rsidRPr="009D146B" w:rsidRDefault="009D146B" w:rsidP="007C7AD7">
      <w:pPr>
        <w:pStyle w:val="Kopfzeile"/>
        <w:tabs>
          <w:tab w:val="clear" w:pos="4536"/>
          <w:tab w:val="clear" w:pos="9072"/>
        </w:tabs>
        <w:rPr>
          <w:sz w:val="24"/>
          <w:szCs w:val="28"/>
        </w:rPr>
      </w:pPr>
      <w:r w:rsidRPr="009D146B">
        <w:rPr>
          <w:sz w:val="24"/>
          <w:szCs w:val="28"/>
        </w:rPr>
        <w:t>Dienstbezeichnung</w:t>
      </w:r>
    </w:p>
    <w:sectPr w:rsidR="00BF0373" w:rsidRPr="009D146B" w:rsidSect="0025041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560" w:right="1418" w:bottom="833" w:left="1418" w:header="720" w:footer="225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F6E418" w14:textId="77777777" w:rsidR="00B05EA6" w:rsidRDefault="00B05EA6">
      <w:r>
        <w:separator/>
      </w:r>
    </w:p>
  </w:endnote>
  <w:endnote w:type="continuationSeparator" w:id="0">
    <w:p w14:paraId="68C38DC1" w14:textId="77777777" w:rsidR="00B05EA6" w:rsidRDefault="00B05E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FA9622" w14:textId="77777777" w:rsidR="004D3DE4" w:rsidRDefault="004D3DE4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EAA03" w14:textId="77777777" w:rsidR="00BA3BF4" w:rsidRPr="00BA3BF4" w:rsidRDefault="00BA3BF4" w:rsidP="00BA3BF4">
    <w:pPr>
      <w:pStyle w:val="Fuzeile"/>
      <w:jc w:val="right"/>
      <w:rPr>
        <w:sz w:val="16"/>
      </w:rPr>
    </w:pPr>
    <w:r w:rsidRPr="00BA3BF4">
      <w:rPr>
        <w:sz w:val="16"/>
      </w:rPr>
      <w:t xml:space="preserve">Seite </w:t>
    </w:r>
    <w:r w:rsidRPr="00BA3BF4">
      <w:rPr>
        <w:sz w:val="16"/>
      </w:rPr>
      <w:fldChar w:fldCharType="begin"/>
    </w:r>
    <w:r w:rsidRPr="00BA3BF4">
      <w:rPr>
        <w:sz w:val="16"/>
      </w:rPr>
      <w:instrText>PAGE  \* Arabic  \* MERGEFORMAT</w:instrText>
    </w:r>
    <w:r w:rsidRPr="00BA3BF4">
      <w:rPr>
        <w:sz w:val="16"/>
      </w:rPr>
      <w:fldChar w:fldCharType="separate"/>
    </w:r>
    <w:r w:rsidR="0020200B">
      <w:rPr>
        <w:noProof/>
        <w:sz w:val="16"/>
      </w:rPr>
      <w:t>2</w:t>
    </w:r>
    <w:r w:rsidRPr="00BA3BF4">
      <w:rPr>
        <w:sz w:val="16"/>
      </w:rPr>
      <w:fldChar w:fldCharType="end"/>
    </w:r>
    <w:r w:rsidRPr="00BA3BF4">
      <w:rPr>
        <w:sz w:val="16"/>
      </w:rPr>
      <w:t xml:space="preserve"> von </w:t>
    </w:r>
    <w:r w:rsidRPr="00BA3BF4">
      <w:rPr>
        <w:sz w:val="16"/>
      </w:rPr>
      <w:fldChar w:fldCharType="begin"/>
    </w:r>
    <w:r w:rsidRPr="00BA3BF4">
      <w:rPr>
        <w:sz w:val="16"/>
      </w:rPr>
      <w:instrText>NUMPAGES  \* Arabic  \* MERGEFORMAT</w:instrText>
    </w:r>
    <w:r w:rsidRPr="00BA3BF4">
      <w:rPr>
        <w:sz w:val="16"/>
      </w:rPr>
      <w:fldChar w:fldCharType="separate"/>
    </w:r>
    <w:r w:rsidR="004A580A">
      <w:rPr>
        <w:noProof/>
        <w:sz w:val="16"/>
      </w:rPr>
      <w:t>1</w:t>
    </w:r>
    <w:r w:rsidRPr="00BA3BF4">
      <w:rPr>
        <w:sz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E971A1" w14:textId="5E96DB6F" w:rsidR="0063138B" w:rsidRDefault="0063138B" w:rsidP="0063138B"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0C428C6" wp14:editId="3ADBF1B2">
              <wp:simplePos x="0" y="0"/>
              <wp:positionH relativeFrom="column">
                <wp:posOffset>2886</wp:posOffset>
              </wp:positionH>
              <wp:positionV relativeFrom="paragraph">
                <wp:posOffset>80241</wp:posOffset>
              </wp:positionV>
              <wp:extent cx="5918662" cy="0"/>
              <wp:effectExtent l="0" t="0" r="0" b="0"/>
              <wp:wrapNone/>
              <wp:docPr id="1345167425" name="Gerader Verbinder 1" descr="Horizontale Linie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18662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63B1A98D" id="Gerader Verbinder 1" o:spid="_x0000_s1026" alt="Horizontale Linie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25pt,6.3pt" to="466.3pt,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cuMuwEAAN0DAAAOAAAAZHJzL2Uyb0RvYy54bWysU02P2yAQvVfqf0DcG9upNtpacfawq+2l&#10;alf9+AEsHmIkYBDQ2Pn3HXBir9qqUqteMAzz3sx7jPd3kzXsBCFqdB1vNjVn4CT22h07/u3r45tb&#10;zmISrhcGHXT8DJHfHV6/2o++hS0OaHoIjEhcbEff8SEl31ZVlANYETfowdGlwmBFomM4Vn0QI7Fb&#10;U23releNGHofUEKMFH2YL/mh8CsFMn1SKkJipuPUWyprKOtzXqvDXrTHIPyg5aUN8Q9dWKEdFV2o&#10;HkQS7HvQv1BZLQNGVGkj0VaolJZQNJCapv5JzZdBeChayJzoF5vi/6OVH0/37imQDaOPbfRPIauY&#10;VLD5S/2xqZh1XsyCKTFJwZt3ze1ut+VMXu+qFehDTO8BLcubjhvtsg7RitOHmKgYpV5Tctg4NnZ8&#10;9/amLlkRje4ftTH5rowC3JvAToIeMU1NfjQieJFFJ+MouGoou3Q2MNN/BsV0T103c4E8XiunkBJc&#10;uvIaR9kZpqiDBXjp7E/AS36GQhm9vwEviFIZXVrAVjsMv2t7tULN+VcHZt3Zgmfsz+V1izU0Q8W5&#10;y7znIX15LvD1rzz8AAAA//8DAFBLAwQUAAYACAAAACEAb+uJDdkAAAAGAQAADwAAAGRycy9kb3du&#10;cmV2LnhtbEyOTU/CQBCG7yT8h82YeIMtNRCs3RIw0YtyAEy8Dt2hbezONt0F6r93iAe9zfuRd558&#10;NbhWXagPjWcDs2kCirj0tuHKwMfhZbIEFSKyxdYzGfimAKtiPMoxs/7KO7rsY6VkhEOGBuoYu0zr&#10;UNbkMEx9RyzZyfcOo8i+0rbHq4y7VqdJstAOG5YPNXb0XFP5tT87A5/p22E3e+VqS3PXnex6ud3w&#10;uzH3d8P6CVSkIf6V4YYv6FAI09Gf2QbVGphLT9x0AUrSx4fbcfw1dJHr//jFDwAAAP//AwBQSwEC&#10;LQAUAAYACAAAACEAtoM4kv4AAADhAQAAEwAAAAAAAAAAAAAAAAAAAAAAW0NvbnRlbnRfVHlwZXNd&#10;LnhtbFBLAQItABQABgAIAAAAIQA4/SH/1gAAAJQBAAALAAAAAAAAAAAAAAAAAC8BAABfcmVscy8u&#10;cmVsc1BLAQItABQABgAIAAAAIQCxDcuMuwEAAN0DAAAOAAAAAAAAAAAAAAAAAC4CAABkcnMvZTJv&#10;RG9jLnhtbFBLAQItABQABgAIAAAAIQBv64kN2QAAAAYBAAAPAAAAAAAAAAAAAAAAABUEAABkcnMv&#10;ZG93bnJldi54bWxQSwUGAAAAAAQABADzAAAAGwUAAAAA&#10;" strokecolor="black [3213]" strokeweight=".5pt"/>
          </w:pict>
        </mc:Fallback>
      </mc:AlternateContent>
    </w:r>
  </w:p>
  <w:tbl>
    <w:tblPr>
      <w:tblW w:w="9356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913"/>
      <w:gridCol w:w="1489"/>
      <w:gridCol w:w="1701"/>
      <w:gridCol w:w="3047"/>
      <w:gridCol w:w="1206"/>
    </w:tblGrid>
    <w:tr w:rsidR="0063138B" w14:paraId="763EC7C5" w14:textId="77777777" w:rsidTr="00EF173B">
      <w:trPr>
        <w:cantSplit/>
      </w:trPr>
      <w:tc>
        <w:tcPr>
          <w:tcW w:w="1913" w:type="dxa"/>
        </w:tcPr>
        <w:p w14:paraId="21B8EE74" w14:textId="734758E1" w:rsidR="0063138B" w:rsidRDefault="0063138B" w:rsidP="0063138B">
          <w:pPr>
            <w:pStyle w:val="Fuzeile"/>
            <w:spacing w:before="120"/>
            <w:ind w:left="142"/>
            <w:rPr>
              <w:b/>
              <w:sz w:val="14"/>
            </w:rPr>
          </w:pPr>
          <w:r>
            <w:rPr>
              <w:b/>
              <w:sz w:val="14"/>
            </w:rPr>
            <w:t>Postanschrift</w:t>
          </w:r>
          <w:r>
            <w:rPr>
              <w:b/>
              <w:sz w:val="14"/>
            </w:rPr>
            <w:br/>
          </w:r>
          <w:r>
            <w:rPr>
              <w:bCs/>
              <w:sz w:val="12"/>
              <w:szCs w:val="18"/>
            </w:rPr>
            <w:t xml:space="preserve">Verbandsgemeinde </w:t>
          </w:r>
        </w:p>
      </w:tc>
      <w:tc>
        <w:tcPr>
          <w:tcW w:w="1489" w:type="dxa"/>
        </w:tcPr>
        <w:p w14:paraId="4EA09E20" w14:textId="77777777" w:rsidR="0063138B" w:rsidRPr="00F273D5" w:rsidRDefault="0063138B" w:rsidP="0063138B">
          <w:pPr>
            <w:pStyle w:val="Fuzeile"/>
            <w:spacing w:before="120"/>
            <w:rPr>
              <w:b/>
              <w:sz w:val="14"/>
            </w:rPr>
          </w:pPr>
        </w:p>
      </w:tc>
      <w:tc>
        <w:tcPr>
          <w:tcW w:w="1701" w:type="dxa"/>
        </w:tcPr>
        <w:p w14:paraId="02DEFE21" w14:textId="77777777" w:rsidR="0063138B" w:rsidRDefault="0063138B" w:rsidP="0063138B">
          <w:pPr>
            <w:pStyle w:val="Fuzeile"/>
            <w:spacing w:before="120"/>
            <w:rPr>
              <w:b/>
              <w:sz w:val="14"/>
            </w:rPr>
          </w:pPr>
        </w:p>
      </w:tc>
      <w:tc>
        <w:tcPr>
          <w:tcW w:w="4253" w:type="dxa"/>
          <w:gridSpan w:val="2"/>
        </w:tcPr>
        <w:p w14:paraId="3FC7FCEC" w14:textId="00CD9A5B" w:rsidR="0063138B" w:rsidRDefault="000A270C" w:rsidP="0063138B">
          <w:pPr>
            <w:pStyle w:val="Fuzeile"/>
            <w:spacing w:before="120"/>
            <w:rPr>
              <w:b/>
              <w:sz w:val="14"/>
            </w:rPr>
          </w:pPr>
          <w:r>
            <w:rPr>
              <w:noProof/>
              <w:spacing w:val="6"/>
              <w:sz w:val="44"/>
              <w:szCs w:val="18"/>
            </w:rPr>
            <w:drawing>
              <wp:anchor distT="0" distB="0" distL="114300" distR="114300" simplePos="0" relativeHeight="251663360" behindDoc="0" locked="0" layoutInCell="1" allowOverlap="1" wp14:anchorId="468462E1" wp14:editId="098BF511">
                <wp:simplePos x="0" y="0"/>
                <wp:positionH relativeFrom="column">
                  <wp:posOffset>2311498</wp:posOffset>
                </wp:positionH>
                <wp:positionV relativeFrom="paragraph">
                  <wp:posOffset>238076</wp:posOffset>
                </wp:positionV>
                <wp:extent cx="517793" cy="530452"/>
                <wp:effectExtent l="0" t="0" r="0" b="3175"/>
                <wp:wrapNone/>
                <wp:docPr id="1882074957" name="Grafik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82074957" name="Grafik 1882074957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17793" cy="53045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9D146B">
            <w:rPr>
              <w:b/>
              <w:noProof/>
              <w:sz w:val="14"/>
            </w:rPr>
            <w:drawing>
              <wp:anchor distT="0" distB="0" distL="114300" distR="114300" simplePos="0" relativeHeight="251662336" behindDoc="0" locked="0" layoutInCell="1" allowOverlap="1" wp14:anchorId="262C140B" wp14:editId="58083E84">
                <wp:simplePos x="0" y="0"/>
                <wp:positionH relativeFrom="column">
                  <wp:posOffset>1664970</wp:posOffset>
                </wp:positionH>
                <wp:positionV relativeFrom="page">
                  <wp:posOffset>205105</wp:posOffset>
                </wp:positionV>
                <wp:extent cx="619125" cy="619125"/>
                <wp:effectExtent l="0" t="0" r="9525" b="9525"/>
                <wp:wrapNone/>
                <wp:docPr id="3" name="Grafik 3" descr="QR-Code der Verbandsgemeinde Flechting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Grafik 3" descr="QR-Code der Verbandsgemeinde Flechtingen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9125" cy="6191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63138B">
            <w:rPr>
              <w:b/>
              <w:sz w:val="14"/>
            </w:rPr>
            <w:t>Öffnungszeiten                                         Weitere Informationen</w:t>
          </w:r>
        </w:p>
      </w:tc>
    </w:tr>
    <w:tr w:rsidR="0063138B" w14:paraId="7A8E3156" w14:textId="77777777" w:rsidTr="00EF173B">
      <w:trPr>
        <w:gridAfter w:val="1"/>
        <w:wAfter w:w="1206" w:type="dxa"/>
        <w:cantSplit/>
      </w:trPr>
      <w:tc>
        <w:tcPr>
          <w:tcW w:w="1913" w:type="dxa"/>
        </w:tcPr>
        <w:p w14:paraId="6182BFD5" w14:textId="2EA6AA5D" w:rsidR="0063138B" w:rsidRDefault="0063138B" w:rsidP="0063138B">
          <w:pPr>
            <w:pStyle w:val="Fuzeile"/>
            <w:ind w:left="142"/>
            <w:rPr>
              <w:sz w:val="12"/>
            </w:rPr>
          </w:pPr>
          <w:r>
            <w:rPr>
              <w:sz w:val="12"/>
            </w:rPr>
            <w:t>Flechtingen</w:t>
          </w:r>
        </w:p>
      </w:tc>
      <w:tc>
        <w:tcPr>
          <w:tcW w:w="1489" w:type="dxa"/>
        </w:tcPr>
        <w:p w14:paraId="7006448A" w14:textId="77777777" w:rsidR="0063138B" w:rsidRDefault="0063138B" w:rsidP="0063138B">
          <w:pPr>
            <w:pStyle w:val="Fuzeile"/>
            <w:rPr>
              <w:sz w:val="12"/>
            </w:rPr>
          </w:pPr>
          <w:r>
            <w:rPr>
              <w:sz w:val="12"/>
            </w:rPr>
            <w:t>Außenstelle Erxleben</w:t>
          </w:r>
        </w:p>
      </w:tc>
      <w:tc>
        <w:tcPr>
          <w:tcW w:w="1701" w:type="dxa"/>
        </w:tcPr>
        <w:p w14:paraId="3B804D22" w14:textId="77777777" w:rsidR="0063138B" w:rsidRDefault="0063138B" w:rsidP="0063138B">
          <w:pPr>
            <w:pStyle w:val="Fuzeile"/>
            <w:rPr>
              <w:sz w:val="12"/>
            </w:rPr>
          </w:pPr>
          <w:r>
            <w:rPr>
              <w:sz w:val="12"/>
            </w:rPr>
            <w:t>Außenstelle Calvörde</w:t>
          </w:r>
        </w:p>
      </w:tc>
      <w:tc>
        <w:tcPr>
          <w:tcW w:w="3047" w:type="dxa"/>
        </w:tcPr>
        <w:p w14:paraId="441BD383" w14:textId="77777777" w:rsidR="0063138B" w:rsidRDefault="0063138B" w:rsidP="0063138B">
          <w:pPr>
            <w:pStyle w:val="Fuzeile"/>
            <w:tabs>
              <w:tab w:val="left" w:pos="993"/>
            </w:tabs>
            <w:rPr>
              <w:sz w:val="12"/>
            </w:rPr>
          </w:pPr>
          <w:r>
            <w:rPr>
              <w:sz w:val="12"/>
            </w:rPr>
            <w:t>Montag:</w:t>
          </w:r>
          <w:r>
            <w:rPr>
              <w:sz w:val="12"/>
            </w:rPr>
            <w:tab/>
            <w:t>09:00 – 12:00 Uhr</w:t>
          </w:r>
        </w:p>
      </w:tc>
    </w:tr>
    <w:tr w:rsidR="0063138B" w14:paraId="53C8EF6D" w14:textId="77777777" w:rsidTr="00EF173B">
      <w:trPr>
        <w:gridAfter w:val="1"/>
        <w:wAfter w:w="1206" w:type="dxa"/>
        <w:cantSplit/>
      </w:trPr>
      <w:tc>
        <w:tcPr>
          <w:tcW w:w="1913" w:type="dxa"/>
        </w:tcPr>
        <w:p w14:paraId="3C07ADE6" w14:textId="77777777" w:rsidR="0063138B" w:rsidRDefault="0063138B" w:rsidP="0063138B">
          <w:pPr>
            <w:pStyle w:val="Fuzeile"/>
            <w:ind w:left="142"/>
            <w:rPr>
              <w:sz w:val="12"/>
            </w:rPr>
          </w:pPr>
          <w:r>
            <w:rPr>
              <w:sz w:val="12"/>
            </w:rPr>
            <w:t>Lindenplatz 11-15</w:t>
          </w:r>
        </w:p>
      </w:tc>
      <w:tc>
        <w:tcPr>
          <w:tcW w:w="1489" w:type="dxa"/>
        </w:tcPr>
        <w:p w14:paraId="0DA71B90" w14:textId="77777777" w:rsidR="0063138B" w:rsidRDefault="0063138B" w:rsidP="0063138B">
          <w:pPr>
            <w:pStyle w:val="Fuzeile"/>
            <w:rPr>
              <w:sz w:val="12"/>
            </w:rPr>
          </w:pPr>
          <w:r>
            <w:rPr>
              <w:sz w:val="12"/>
            </w:rPr>
            <w:t>Breite Straße 2</w:t>
          </w:r>
        </w:p>
      </w:tc>
      <w:tc>
        <w:tcPr>
          <w:tcW w:w="1701" w:type="dxa"/>
        </w:tcPr>
        <w:p w14:paraId="5ED90FF8" w14:textId="77777777" w:rsidR="0063138B" w:rsidRDefault="0063138B" w:rsidP="0063138B">
          <w:pPr>
            <w:pStyle w:val="Fuzeile"/>
            <w:rPr>
              <w:sz w:val="12"/>
            </w:rPr>
          </w:pPr>
          <w:r>
            <w:rPr>
              <w:sz w:val="12"/>
            </w:rPr>
            <w:t>Haldensleber Straße 21</w:t>
          </w:r>
        </w:p>
      </w:tc>
      <w:tc>
        <w:tcPr>
          <w:tcW w:w="3047" w:type="dxa"/>
        </w:tcPr>
        <w:p w14:paraId="484680D3" w14:textId="3959A134" w:rsidR="0063138B" w:rsidRDefault="0063138B" w:rsidP="0063138B">
          <w:pPr>
            <w:pStyle w:val="Fuzeile"/>
            <w:tabs>
              <w:tab w:val="left" w:pos="993"/>
            </w:tabs>
            <w:rPr>
              <w:sz w:val="12"/>
            </w:rPr>
          </w:pPr>
          <w:r>
            <w:rPr>
              <w:sz w:val="12"/>
            </w:rPr>
            <w:t>Dienstag:</w:t>
          </w:r>
          <w:r>
            <w:rPr>
              <w:sz w:val="12"/>
            </w:rPr>
            <w:tab/>
            <w:t>09:00 – 12:00 Uhr</w:t>
          </w:r>
        </w:p>
      </w:tc>
    </w:tr>
    <w:tr w:rsidR="0063138B" w14:paraId="3034E9FA" w14:textId="77777777" w:rsidTr="00EF173B">
      <w:trPr>
        <w:gridAfter w:val="1"/>
        <w:wAfter w:w="1206" w:type="dxa"/>
        <w:cantSplit/>
      </w:trPr>
      <w:tc>
        <w:tcPr>
          <w:tcW w:w="1913" w:type="dxa"/>
        </w:tcPr>
        <w:p w14:paraId="5E95FB18" w14:textId="77777777" w:rsidR="0063138B" w:rsidRDefault="0063138B" w:rsidP="0063138B">
          <w:pPr>
            <w:pStyle w:val="Fuzeile"/>
            <w:ind w:left="142"/>
            <w:rPr>
              <w:sz w:val="12"/>
            </w:rPr>
          </w:pPr>
          <w:r>
            <w:rPr>
              <w:sz w:val="12"/>
            </w:rPr>
            <w:t>39345 Flechtingen</w:t>
          </w:r>
        </w:p>
      </w:tc>
      <w:tc>
        <w:tcPr>
          <w:tcW w:w="1489" w:type="dxa"/>
        </w:tcPr>
        <w:p w14:paraId="3ACEA109" w14:textId="77777777" w:rsidR="0063138B" w:rsidRDefault="0063138B" w:rsidP="0063138B">
          <w:pPr>
            <w:pStyle w:val="Fuzeile"/>
            <w:rPr>
              <w:sz w:val="12"/>
            </w:rPr>
          </w:pPr>
          <w:r>
            <w:rPr>
              <w:sz w:val="12"/>
            </w:rPr>
            <w:t>39343 Erxleben</w:t>
          </w:r>
        </w:p>
      </w:tc>
      <w:tc>
        <w:tcPr>
          <w:tcW w:w="1701" w:type="dxa"/>
        </w:tcPr>
        <w:p w14:paraId="24049D87" w14:textId="77777777" w:rsidR="0063138B" w:rsidRDefault="0063138B" w:rsidP="0063138B">
          <w:pPr>
            <w:pStyle w:val="Fuzeile"/>
            <w:rPr>
              <w:sz w:val="12"/>
            </w:rPr>
          </w:pPr>
          <w:r>
            <w:rPr>
              <w:sz w:val="12"/>
            </w:rPr>
            <w:t>39359 Calvörde</w:t>
          </w:r>
        </w:p>
      </w:tc>
      <w:tc>
        <w:tcPr>
          <w:tcW w:w="3047" w:type="dxa"/>
        </w:tcPr>
        <w:p w14:paraId="601C13EA" w14:textId="7FF2B859" w:rsidR="0063138B" w:rsidRDefault="0063138B" w:rsidP="0063138B">
          <w:pPr>
            <w:pStyle w:val="Fuzeile"/>
            <w:tabs>
              <w:tab w:val="left" w:pos="993"/>
            </w:tabs>
            <w:rPr>
              <w:sz w:val="12"/>
            </w:rPr>
          </w:pPr>
          <w:r>
            <w:rPr>
              <w:sz w:val="12"/>
            </w:rPr>
            <w:tab/>
            <w:t>14:00 – 18:00 Uhr</w:t>
          </w:r>
        </w:p>
      </w:tc>
    </w:tr>
    <w:tr w:rsidR="0063138B" w14:paraId="01C228AB" w14:textId="77777777" w:rsidTr="00EF173B">
      <w:trPr>
        <w:gridAfter w:val="1"/>
        <w:wAfter w:w="1206" w:type="dxa"/>
        <w:cantSplit/>
      </w:trPr>
      <w:tc>
        <w:tcPr>
          <w:tcW w:w="1913" w:type="dxa"/>
        </w:tcPr>
        <w:p w14:paraId="7900D9DC" w14:textId="77777777" w:rsidR="0063138B" w:rsidRDefault="0063138B" w:rsidP="0063138B">
          <w:pPr>
            <w:pStyle w:val="Fuzeile"/>
            <w:tabs>
              <w:tab w:val="left" w:pos="426"/>
            </w:tabs>
            <w:ind w:left="142"/>
            <w:rPr>
              <w:sz w:val="12"/>
            </w:rPr>
          </w:pPr>
          <w:r>
            <w:rPr>
              <w:sz w:val="12"/>
            </w:rPr>
            <w:t>Tel.: 039054 986-0</w:t>
          </w:r>
        </w:p>
      </w:tc>
      <w:tc>
        <w:tcPr>
          <w:tcW w:w="1489" w:type="dxa"/>
        </w:tcPr>
        <w:p w14:paraId="30B2B60C" w14:textId="77777777" w:rsidR="0063138B" w:rsidRDefault="0063138B" w:rsidP="0063138B">
          <w:pPr>
            <w:pStyle w:val="Fuzeile"/>
            <w:tabs>
              <w:tab w:val="left" w:pos="426"/>
            </w:tabs>
            <w:rPr>
              <w:sz w:val="12"/>
            </w:rPr>
          </w:pPr>
        </w:p>
      </w:tc>
      <w:tc>
        <w:tcPr>
          <w:tcW w:w="1701" w:type="dxa"/>
        </w:tcPr>
        <w:p w14:paraId="52FEBE34" w14:textId="77777777" w:rsidR="0063138B" w:rsidRDefault="0063138B" w:rsidP="0063138B">
          <w:pPr>
            <w:pStyle w:val="Fuzeile"/>
            <w:tabs>
              <w:tab w:val="left" w:pos="426"/>
            </w:tabs>
            <w:rPr>
              <w:sz w:val="12"/>
            </w:rPr>
          </w:pPr>
        </w:p>
      </w:tc>
      <w:tc>
        <w:tcPr>
          <w:tcW w:w="3047" w:type="dxa"/>
        </w:tcPr>
        <w:p w14:paraId="11D3B48C" w14:textId="619A5E28" w:rsidR="0063138B" w:rsidRDefault="0063138B" w:rsidP="0063138B">
          <w:pPr>
            <w:pStyle w:val="Fuzeile"/>
            <w:tabs>
              <w:tab w:val="left" w:pos="993"/>
            </w:tabs>
            <w:rPr>
              <w:sz w:val="12"/>
            </w:rPr>
          </w:pPr>
          <w:r>
            <w:rPr>
              <w:sz w:val="12"/>
            </w:rPr>
            <w:t>Donnerstag:</w:t>
          </w:r>
          <w:r>
            <w:rPr>
              <w:sz w:val="12"/>
            </w:rPr>
            <w:tab/>
            <w:t>09:00 – 12:00 Uhr</w:t>
          </w:r>
        </w:p>
      </w:tc>
    </w:tr>
    <w:tr w:rsidR="0063138B" w14:paraId="556CF52C" w14:textId="77777777" w:rsidTr="00EF173B">
      <w:trPr>
        <w:gridAfter w:val="1"/>
        <w:wAfter w:w="1206" w:type="dxa"/>
        <w:cantSplit/>
      </w:trPr>
      <w:tc>
        <w:tcPr>
          <w:tcW w:w="1913" w:type="dxa"/>
        </w:tcPr>
        <w:p w14:paraId="109ED861" w14:textId="77777777" w:rsidR="0063138B" w:rsidRDefault="0063138B" w:rsidP="0063138B">
          <w:pPr>
            <w:pStyle w:val="Fuzeile"/>
            <w:tabs>
              <w:tab w:val="left" w:pos="426"/>
            </w:tabs>
            <w:ind w:left="142"/>
            <w:rPr>
              <w:sz w:val="12"/>
            </w:rPr>
          </w:pPr>
          <w:r>
            <w:rPr>
              <w:sz w:val="12"/>
            </w:rPr>
            <w:t>Fax: 039054 986-126</w:t>
          </w:r>
        </w:p>
      </w:tc>
      <w:tc>
        <w:tcPr>
          <w:tcW w:w="1489" w:type="dxa"/>
        </w:tcPr>
        <w:p w14:paraId="38DFB3D1" w14:textId="77777777" w:rsidR="0063138B" w:rsidRDefault="0063138B" w:rsidP="0063138B">
          <w:pPr>
            <w:pStyle w:val="Fuzeile"/>
            <w:tabs>
              <w:tab w:val="left" w:pos="426"/>
            </w:tabs>
            <w:rPr>
              <w:sz w:val="12"/>
            </w:rPr>
          </w:pPr>
        </w:p>
      </w:tc>
      <w:tc>
        <w:tcPr>
          <w:tcW w:w="1701" w:type="dxa"/>
        </w:tcPr>
        <w:p w14:paraId="79023AB4" w14:textId="77777777" w:rsidR="0063138B" w:rsidRDefault="0063138B" w:rsidP="0063138B">
          <w:pPr>
            <w:pStyle w:val="Fuzeile"/>
            <w:tabs>
              <w:tab w:val="left" w:pos="426"/>
            </w:tabs>
            <w:rPr>
              <w:sz w:val="12"/>
            </w:rPr>
          </w:pPr>
        </w:p>
      </w:tc>
      <w:tc>
        <w:tcPr>
          <w:tcW w:w="3047" w:type="dxa"/>
        </w:tcPr>
        <w:p w14:paraId="65930D2A" w14:textId="650188D9" w:rsidR="0063138B" w:rsidRDefault="0063138B" w:rsidP="0063138B">
          <w:pPr>
            <w:pStyle w:val="Fuzeile"/>
            <w:tabs>
              <w:tab w:val="left" w:pos="993"/>
            </w:tabs>
            <w:rPr>
              <w:sz w:val="12"/>
            </w:rPr>
          </w:pPr>
          <w:r>
            <w:rPr>
              <w:sz w:val="12"/>
            </w:rPr>
            <w:tab/>
            <w:t>14:00 – 16:00 Uhr</w:t>
          </w:r>
        </w:p>
      </w:tc>
    </w:tr>
    <w:tr w:rsidR="0063138B" w14:paraId="5BDD3842" w14:textId="77777777" w:rsidTr="00EF173B">
      <w:trPr>
        <w:gridAfter w:val="1"/>
        <w:wAfter w:w="1206" w:type="dxa"/>
        <w:cantSplit/>
      </w:trPr>
      <w:tc>
        <w:tcPr>
          <w:tcW w:w="1913" w:type="dxa"/>
        </w:tcPr>
        <w:p w14:paraId="50068EEC" w14:textId="77777777" w:rsidR="0063138B" w:rsidRDefault="0063138B" w:rsidP="0063138B">
          <w:pPr>
            <w:pStyle w:val="Fuzeile"/>
            <w:tabs>
              <w:tab w:val="left" w:pos="142"/>
              <w:tab w:val="left" w:pos="426"/>
            </w:tabs>
            <w:rPr>
              <w:sz w:val="12"/>
            </w:rPr>
          </w:pPr>
          <w:r>
            <w:rPr>
              <w:sz w:val="12"/>
            </w:rPr>
            <w:tab/>
            <w:t>info@vg-flechtingen.de</w:t>
          </w:r>
        </w:p>
      </w:tc>
      <w:tc>
        <w:tcPr>
          <w:tcW w:w="1489" w:type="dxa"/>
        </w:tcPr>
        <w:p w14:paraId="26A5C9D4" w14:textId="77777777" w:rsidR="0063138B" w:rsidRDefault="0063138B" w:rsidP="0063138B">
          <w:pPr>
            <w:pStyle w:val="Fuzeile"/>
            <w:tabs>
              <w:tab w:val="left" w:pos="426"/>
            </w:tabs>
            <w:rPr>
              <w:sz w:val="12"/>
            </w:rPr>
          </w:pPr>
        </w:p>
      </w:tc>
      <w:tc>
        <w:tcPr>
          <w:tcW w:w="1701" w:type="dxa"/>
        </w:tcPr>
        <w:p w14:paraId="413C988A" w14:textId="77777777" w:rsidR="0063138B" w:rsidRDefault="0063138B" w:rsidP="0063138B">
          <w:pPr>
            <w:pStyle w:val="Fuzeile"/>
            <w:tabs>
              <w:tab w:val="left" w:pos="426"/>
            </w:tabs>
            <w:rPr>
              <w:sz w:val="12"/>
            </w:rPr>
          </w:pPr>
        </w:p>
      </w:tc>
      <w:tc>
        <w:tcPr>
          <w:tcW w:w="3047" w:type="dxa"/>
        </w:tcPr>
        <w:p w14:paraId="4CB4CDC2" w14:textId="77777777" w:rsidR="0063138B" w:rsidRDefault="0063138B" w:rsidP="0063138B">
          <w:pPr>
            <w:pStyle w:val="Fuzeile"/>
            <w:tabs>
              <w:tab w:val="left" w:pos="993"/>
            </w:tabs>
            <w:rPr>
              <w:sz w:val="12"/>
            </w:rPr>
          </w:pPr>
          <w:r>
            <w:rPr>
              <w:sz w:val="12"/>
            </w:rPr>
            <w:t>oder nach Vereinbarung</w:t>
          </w:r>
        </w:p>
        <w:p w14:paraId="4F466D55" w14:textId="77777777" w:rsidR="0063138B" w:rsidRDefault="0063138B" w:rsidP="0063138B">
          <w:pPr>
            <w:pStyle w:val="Fuzeile"/>
            <w:tabs>
              <w:tab w:val="left" w:pos="993"/>
            </w:tabs>
            <w:rPr>
              <w:sz w:val="12"/>
            </w:rPr>
          </w:pPr>
        </w:p>
      </w:tc>
    </w:tr>
  </w:tbl>
  <w:p w14:paraId="071EC2F6" w14:textId="77777777" w:rsidR="009A5549" w:rsidRPr="009B5C94" w:rsidRDefault="009B5C94" w:rsidP="00CD61D1">
    <w:pPr>
      <w:pStyle w:val="Fuzeile"/>
      <w:jc w:val="right"/>
      <w:rPr>
        <w:sz w:val="16"/>
      </w:rPr>
    </w:pPr>
    <w:r w:rsidRPr="009B5C94">
      <w:rPr>
        <w:sz w:val="16"/>
      </w:rPr>
      <w:t xml:space="preserve">Seite </w:t>
    </w:r>
    <w:r w:rsidRPr="009B5C94">
      <w:rPr>
        <w:sz w:val="16"/>
      </w:rPr>
      <w:fldChar w:fldCharType="begin"/>
    </w:r>
    <w:r w:rsidRPr="009B5C94">
      <w:rPr>
        <w:sz w:val="16"/>
      </w:rPr>
      <w:instrText>PAGE  \* Arabic  \* MERGEFORMAT</w:instrText>
    </w:r>
    <w:r w:rsidRPr="009B5C94">
      <w:rPr>
        <w:sz w:val="16"/>
      </w:rPr>
      <w:fldChar w:fldCharType="separate"/>
    </w:r>
    <w:r w:rsidR="00F27112">
      <w:rPr>
        <w:noProof/>
        <w:sz w:val="16"/>
      </w:rPr>
      <w:t>1</w:t>
    </w:r>
    <w:r w:rsidRPr="009B5C94">
      <w:rPr>
        <w:sz w:val="16"/>
      </w:rPr>
      <w:fldChar w:fldCharType="end"/>
    </w:r>
    <w:r w:rsidRPr="009B5C94">
      <w:rPr>
        <w:sz w:val="16"/>
      </w:rPr>
      <w:t xml:space="preserve"> von </w:t>
    </w:r>
    <w:r w:rsidRPr="009B5C94">
      <w:rPr>
        <w:sz w:val="16"/>
      </w:rPr>
      <w:fldChar w:fldCharType="begin"/>
    </w:r>
    <w:r w:rsidRPr="009B5C94">
      <w:rPr>
        <w:sz w:val="16"/>
      </w:rPr>
      <w:instrText>NUMPAGES  \* Arabic  \* MERGEFORMAT</w:instrText>
    </w:r>
    <w:r w:rsidRPr="009B5C94">
      <w:rPr>
        <w:sz w:val="16"/>
      </w:rPr>
      <w:fldChar w:fldCharType="separate"/>
    </w:r>
    <w:r w:rsidR="00F27112">
      <w:rPr>
        <w:noProof/>
        <w:sz w:val="16"/>
      </w:rPr>
      <w:t>1</w:t>
    </w:r>
    <w:r w:rsidRPr="009B5C94">
      <w:rPr>
        <w:sz w:val="16"/>
      </w:rPr>
      <w:fldChar w:fldCharType="end"/>
    </w:r>
  </w:p>
  <w:p w14:paraId="422A017A" w14:textId="77777777" w:rsidR="009B5C94" w:rsidRDefault="009B5C9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EAF52A" w14:textId="77777777" w:rsidR="00B05EA6" w:rsidRDefault="00B05EA6">
      <w:r>
        <w:separator/>
      </w:r>
    </w:p>
  </w:footnote>
  <w:footnote w:type="continuationSeparator" w:id="0">
    <w:p w14:paraId="5A1807AD" w14:textId="77777777" w:rsidR="00B05EA6" w:rsidRDefault="00B05E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DB5904" w14:textId="1CC1534F" w:rsidR="004D3DE4" w:rsidRDefault="00CE1CAF">
    <w:pPr>
      <w:pStyle w:val="Kopfzeile"/>
    </w:pPr>
    <w:r>
      <w:rPr>
        <w:noProof/>
      </w:rPr>
      <w:pict w14:anchorId="3FA5B34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3331126" o:spid="_x0000_s1026" type="#_x0000_t75" style="position:absolute;margin-left:0;margin-top:0;width:595.2pt;height:841.9pt;z-index:-251651072;mso-position-horizontal:center;mso-position-horizontal-relative:margin;mso-position-vertical:center;mso-position-vertical-relative:margin" o:allowincell="f">
          <v:imagedata r:id="rId1" o:title="Falzstrich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D2CFC0" w14:textId="52DB5966" w:rsidR="004D3DE4" w:rsidRDefault="00CE1CAF">
    <w:pPr>
      <w:pStyle w:val="Kopfzeile"/>
    </w:pPr>
    <w:r>
      <w:rPr>
        <w:noProof/>
      </w:rPr>
      <w:pict w14:anchorId="4401772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3331127" o:spid="_x0000_s1027" type="#_x0000_t75" style="position:absolute;margin-left:0;margin-top:0;width:595.2pt;height:841.9pt;z-index:-251650048;mso-position-horizontal:center;mso-position-horizontal-relative:margin;mso-position-vertical:center;mso-position-vertical-relative:margin" o:allowincell="f">
          <v:imagedata r:id="rId1" o:title="Falzstrich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38AF2F" w14:textId="652D5183" w:rsidR="009D146B" w:rsidRPr="000A270C" w:rsidRDefault="00CE1CAF" w:rsidP="00165103">
    <w:pPr>
      <w:pStyle w:val="Titel"/>
      <w:tabs>
        <w:tab w:val="left" w:pos="284"/>
      </w:tabs>
      <w:spacing w:after="240" w:line="40" w:lineRule="atLeast"/>
      <w:jc w:val="left"/>
      <w:outlineLvl w:val="0"/>
      <w:rPr>
        <w:spacing w:val="6"/>
        <w:szCs w:val="48"/>
      </w:rPr>
    </w:pPr>
    <w:r>
      <w:rPr>
        <w:noProof/>
        <w:spacing w:val="6"/>
        <w:sz w:val="44"/>
        <w:szCs w:val="18"/>
      </w:rPr>
      <w:pict w14:anchorId="169CE9C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3331125" o:spid="_x0000_s1025" type="#_x0000_t75" style="position:absolute;margin-left:0;margin-top:0;width:595.2pt;height:841.9pt;z-index:-251652096;mso-position-horizontal:center;mso-position-horizontal-relative:margin;mso-position-vertical:center;mso-position-vertical-relative:margin" o:allowincell="f">
          <v:imagedata r:id="rId1" o:title="Falzstriche"/>
        </v:shape>
      </w:pict>
    </w:r>
    <w:r w:rsidR="00A5037D" w:rsidRPr="000A270C">
      <w:rPr>
        <w:noProof/>
        <w:spacing w:val="6"/>
        <w:sz w:val="44"/>
        <w:szCs w:val="18"/>
      </w:rPr>
      <w:drawing>
        <wp:anchor distT="0" distB="0" distL="114300" distR="114300" simplePos="0" relativeHeight="251657216" behindDoc="0" locked="0" layoutInCell="1" allowOverlap="1" wp14:anchorId="6D3D0878" wp14:editId="145C6399">
          <wp:simplePos x="0" y="0"/>
          <wp:positionH relativeFrom="column">
            <wp:posOffset>5169865</wp:posOffset>
          </wp:positionH>
          <wp:positionV relativeFrom="paragraph">
            <wp:posOffset>49576</wp:posOffset>
          </wp:positionV>
          <wp:extent cx="1031892" cy="1156771"/>
          <wp:effectExtent l="0" t="0" r="0" b="5715"/>
          <wp:wrapNone/>
          <wp:docPr id="1" name="Grafik 1" descr="Wappen der Verbandsgemeinde Flechtin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rafik 1" descr="Wappen der Verbandsgemeinde Flechtingen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34574" cy="115977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3138B" w:rsidRPr="000A270C">
      <w:rPr>
        <w:spacing w:val="6"/>
        <w:sz w:val="44"/>
        <w:szCs w:val="18"/>
      </w:rPr>
      <w:t>V</w:t>
    </w:r>
    <w:r w:rsidR="009A5549" w:rsidRPr="000A270C">
      <w:rPr>
        <w:spacing w:val="6"/>
        <w:sz w:val="44"/>
        <w:szCs w:val="18"/>
      </w:rPr>
      <w:t>erbandsgemeinde</w:t>
    </w:r>
    <w:r w:rsidR="009A5549" w:rsidRPr="000A270C">
      <w:rPr>
        <w:spacing w:val="6"/>
        <w:sz w:val="44"/>
        <w:szCs w:val="44"/>
      </w:rPr>
      <w:t xml:space="preserve"> </w:t>
    </w:r>
    <w:r w:rsidR="0083356A" w:rsidRPr="000A270C">
      <w:rPr>
        <w:spacing w:val="6"/>
        <w:sz w:val="44"/>
        <w:szCs w:val="44"/>
      </w:rPr>
      <w:t>Flechtingen</w:t>
    </w:r>
    <w:r w:rsidR="00165103">
      <w:rPr>
        <w:spacing w:val="6"/>
        <w:szCs w:val="48"/>
      </w:rPr>
      <w:br/>
    </w:r>
    <w:r w:rsidR="003427B9" w:rsidRPr="00165103">
      <w:rPr>
        <w:b w:val="0"/>
        <w:bCs/>
        <w:sz w:val="20"/>
      </w:rPr>
      <w:t xml:space="preserve">Altenhausen </w:t>
    </w:r>
    <w:r w:rsidR="000A270C" w:rsidRPr="00165103">
      <w:rPr>
        <w:b w:val="0"/>
        <w:bCs/>
        <w:sz w:val="20"/>
      </w:rPr>
      <w:t>|</w:t>
    </w:r>
    <w:r w:rsidR="003427B9" w:rsidRPr="00165103">
      <w:rPr>
        <w:b w:val="0"/>
        <w:bCs/>
        <w:sz w:val="20"/>
      </w:rPr>
      <w:t xml:space="preserve"> Beendorf </w:t>
    </w:r>
    <w:r w:rsidR="000A270C" w:rsidRPr="00165103">
      <w:rPr>
        <w:b w:val="0"/>
        <w:bCs/>
        <w:sz w:val="20"/>
      </w:rPr>
      <w:t>|</w:t>
    </w:r>
    <w:r w:rsidR="003427B9" w:rsidRPr="00165103">
      <w:rPr>
        <w:rStyle w:val="Hervorhebung"/>
        <w:b w:val="0"/>
        <w:bCs/>
        <w:i w:val="0"/>
        <w:sz w:val="20"/>
      </w:rPr>
      <w:t xml:space="preserve"> </w:t>
    </w:r>
    <w:r w:rsidR="003427B9" w:rsidRPr="00165103">
      <w:rPr>
        <w:b w:val="0"/>
        <w:bCs/>
        <w:sz w:val="20"/>
      </w:rPr>
      <w:t xml:space="preserve">Bülstringen </w:t>
    </w:r>
    <w:r w:rsidR="000A270C" w:rsidRPr="00165103">
      <w:rPr>
        <w:b w:val="0"/>
        <w:bCs/>
        <w:sz w:val="20"/>
      </w:rPr>
      <w:t>|</w:t>
    </w:r>
    <w:r w:rsidR="003427B9" w:rsidRPr="00165103">
      <w:rPr>
        <w:b w:val="0"/>
        <w:bCs/>
        <w:sz w:val="20"/>
      </w:rPr>
      <w:t xml:space="preserve"> Calvörde</w:t>
    </w:r>
    <w:r w:rsidR="000A270C" w:rsidRPr="00165103">
      <w:rPr>
        <w:rStyle w:val="Hervorhebung"/>
        <w:b w:val="0"/>
        <w:bCs/>
        <w:i w:val="0"/>
        <w:sz w:val="20"/>
      </w:rPr>
      <w:t xml:space="preserve"> | </w:t>
    </w:r>
    <w:r w:rsidR="003427B9" w:rsidRPr="00165103">
      <w:rPr>
        <w:b w:val="0"/>
        <w:bCs/>
        <w:sz w:val="20"/>
      </w:rPr>
      <w:t>Erxleben</w:t>
    </w:r>
    <w:r w:rsidR="005D37D5">
      <w:rPr>
        <w:b w:val="0"/>
        <w:bCs/>
        <w:sz w:val="20"/>
      </w:rPr>
      <w:t xml:space="preserve"> </w:t>
    </w:r>
    <w:r w:rsidR="005D37D5" w:rsidRPr="00165103">
      <w:rPr>
        <w:rStyle w:val="Hervorhebung"/>
        <w:b w:val="0"/>
        <w:bCs/>
        <w:i w:val="0"/>
        <w:sz w:val="20"/>
      </w:rPr>
      <w:t>|</w:t>
    </w:r>
    <w:r w:rsidR="000A270C" w:rsidRPr="00165103">
      <w:rPr>
        <w:rStyle w:val="Hervorhebung"/>
        <w:b w:val="0"/>
        <w:bCs/>
        <w:i w:val="0"/>
        <w:sz w:val="20"/>
      </w:rPr>
      <w:t xml:space="preserve"> </w:t>
    </w:r>
    <w:r w:rsidR="003427B9" w:rsidRPr="00165103">
      <w:rPr>
        <w:b w:val="0"/>
        <w:bCs/>
        <w:sz w:val="20"/>
      </w:rPr>
      <w:t xml:space="preserve">Flechtingen </w:t>
    </w:r>
    <w:r w:rsidR="000A270C" w:rsidRPr="00165103">
      <w:rPr>
        <w:rStyle w:val="Hervorhebung"/>
        <w:b w:val="0"/>
        <w:bCs/>
        <w:i w:val="0"/>
        <w:sz w:val="20"/>
      </w:rPr>
      <w:t xml:space="preserve">| </w:t>
    </w:r>
    <w:r w:rsidR="003427B9" w:rsidRPr="00165103">
      <w:rPr>
        <w:b w:val="0"/>
        <w:bCs/>
        <w:sz w:val="20"/>
      </w:rPr>
      <w:t>Ingersleben</w:t>
    </w:r>
  </w:p>
  <w:p w14:paraId="1CD44826" w14:textId="6D9C62F5" w:rsidR="007D7DFC" w:rsidRPr="00165103" w:rsidRDefault="00F273D5" w:rsidP="00165103">
    <w:r w:rsidRPr="00165103">
      <w:rPr>
        <w:sz w:val="32"/>
        <w:szCs w:val="32"/>
      </w:rPr>
      <w:t>D</w:t>
    </w:r>
    <w:r w:rsidR="009A5549" w:rsidRPr="00165103">
      <w:rPr>
        <w:sz w:val="32"/>
        <w:szCs w:val="32"/>
      </w:rPr>
      <w:t>er Verbandsgemeindebürgermeister</w:t>
    </w:r>
    <w:r w:rsidRPr="00165103">
      <w:rPr>
        <w:sz w:val="32"/>
        <w:szCs w:val="32"/>
      </w:rPr>
      <w:t xml:space="preserve"> </w:t>
    </w:r>
    <w:r w:rsidRPr="00165103">
      <w:br/>
    </w:r>
  </w:p>
  <w:p w14:paraId="49A727EC" w14:textId="77777777" w:rsidR="0048467D" w:rsidRPr="009D146B" w:rsidRDefault="0048467D" w:rsidP="009D146B">
    <w:pPr>
      <w:pStyle w:val="Titel"/>
      <w:tabs>
        <w:tab w:val="left" w:pos="567"/>
      </w:tabs>
      <w:spacing w:after="240"/>
      <w:jc w:val="left"/>
      <w:outlineLvl w:val="0"/>
      <w:rPr>
        <w:rStyle w:val="Hervorhebung"/>
        <w:b w:val="0"/>
        <w:bCs/>
        <w:i w:val="0"/>
        <w:iCs w:val="0"/>
        <w:sz w:val="16"/>
        <w:szCs w:val="16"/>
      </w:rPr>
    </w:pPr>
  </w:p>
  <w:p w14:paraId="16E0ABEE" w14:textId="451390FF" w:rsidR="009B5C94" w:rsidRPr="00582256" w:rsidRDefault="009A5549" w:rsidP="00164B7A">
    <w:pPr>
      <w:pStyle w:val="Titel"/>
      <w:tabs>
        <w:tab w:val="left" w:pos="1134"/>
      </w:tabs>
      <w:spacing w:after="240"/>
      <w:jc w:val="left"/>
      <w:outlineLvl w:val="0"/>
      <w:rPr>
        <w:sz w:val="18"/>
      </w:rPr>
    </w:pPr>
    <w:r w:rsidRPr="007D7DFC">
      <w:rPr>
        <w:rStyle w:val="Hervorhebung"/>
        <w:b w:val="0"/>
        <w:i w:val="0"/>
        <w:sz w:val="16"/>
        <w:szCs w:val="16"/>
        <w:u w:val="single"/>
      </w:rPr>
      <w:t>V</w:t>
    </w:r>
    <w:r w:rsidR="00F273D5" w:rsidRPr="007D7DFC">
      <w:rPr>
        <w:rStyle w:val="Hervorhebung"/>
        <w:b w:val="0"/>
        <w:i w:val="0"/>
        <w:sz w:val="16"/>
        <w:szCs w:val="16"/>
        <w:u w:val="single"/>
      </w:rPr>
      <w:t>G</w:t>
    </w:r>
    <w:r w:rsidRPr="007D7DFC">
      <w:rPr>
        <w:rStyle w:val="Hervorhebung"/>
        <w:b w:val="0"/>
        <w:i w:val="0"/>
        <w:sz w:val="16"/>
        <w:szCs w:val="16"/>
        <w:u w:val="single"/>
      </w:rPr>
      <w:t xml:space="preserve"> Flechtingen </w:t>
    </w:r>
    <w:r w:rsidRPr="007D7DFC">
      <w:rPr>
        <w:rStyle w:val="Hervorhebung"/>
        <w:b w:val="0"/>
        <w:i w:val="0"/>
        <w:sz w:val="16"/>
        <w:szCs w:val="16"/>
        <w:u w:val="single"/>
      </w:rPr>
      <w:sym w:font="Symbol" w:char="F0B7"/>
    </w:r>
    <w:r w:rsidRPr="007D7DFC">
      <w:rPr>
        <w:rStyle w:val="Hervorhebung"/>
        <w:b w:val="0"/>
        <w:i w:val="0"/>
        <w:sz w:val="16"/>
        <w:szCs w:val="16"/>
        <w:u w:val="single"/>
      </w:rPr>
      <w:t xml:space="preserve"> Lindenplatz 11-15 </w:t>
    </w:r>
    <w:r w:rsidRPr="007D7DFC">
      <w:rPr>
        <w:rStyle w:val="Hervorhebung"/>
        <w:b w:val="0"/>
        <w:i w:val="0"/>
        <w:sz w:val="16"/>
        <w:szCs w:val="16"/>
        <w:u w:val="single"/>
      </w:rPr>
      <w:sym w:font="Symbol" w:char="F0B7"/>
    </w:r>
    <w:r w:rsidRPr="007D7DFC">
      <w:rPr>
        <w:rStyle w:val="Hervorhebung"/>
        <w:b w:val="0"/>
        <w:i w:val="0"/>
        <w:sz w:val="16"/>
        <w:szCs w:val="16"/>
        <w:u w:val="single"/>
      </w:rPr>
      <w:t xml:space="preserve"> 39345 Flechtingen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E1BEA"/>
    <w:multiLevelType w:val="hybridMultilevel"/>
    <w:tmpl w:val="0AEA2020"/>
    <w:lvl w:ilvl="0" w:tplc="F6B89CC8">
      <w:start w:val="13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901567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7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63A2"/>
    <w:rsid w:val="00015B05"/>
    <w:rsid w:val="000178CE"/>
    <w:rsid w:val="00054F3A"/>
    <w:rsid w:val="00071978"/>
    <w:rsid w:val="00074DD5"/>
    <w:rsid w:val="00087208"/>
    <w:rsid w:val="000A270C"/>
    <w:rsid w:val="000E5D19"/>
    <w:rsid w:val="000E66D2"/>
    <w:rsid w:val="00115FC6"/>
    <w:rsid w:val="00164B7A"/>
    <w:rsid w:val="00165103"/>
    <w:rsid w:val="00196A27"/>
    <w:rsid w:val="001D6189"/>
    <w:rsid w:val="001F219A"/>
    <w:rsid w:val="001F544A"/>
    <w:rsid w:val="0020200B"/>
    <w:rsid w:val="002066CA"/>
    <w:rsid w:val="00250412"/>
    <w:rsid w:val="00263160"/>
    <w:rsid w:val="0028130C"/>
    <w:rsid w:val="002833FA"/>
    <w:rsid w:val="002A09A6"/>
    <w:rsid w:val="002D0A4F"/>
    <w:rsid w:val="002D149F"/>
    <w:rsid w:val="002E3CD9"/>
    <w:rsid w:val="002F17A1"/>
    <w:rsid w:val="00320CC8"/>
    <w:rsid w:val="003301D5"/>
    <w:rsid w:val="00340B56"/>
    <w:rsid w:val="003427B9"/>
    <w:rsid w:val="003752A3"/>
    <w:rsid w:val="00385B76"/>
    <w:rsid w:val="00391D47"/>
    <w:rsid w:val="003B3921"/>
    <w:rsid w:val="003D64E7"/>
    <w:rsid w:val="003E4543"/>
    <w:rsid w:val="003E5496"/>
    <w:rsid w:val="003E5CCC"/>
    <w:rsid w:val="00445521"/>
    <w:rsid w:val="004733BD"/>
    <w:rsid w:val="0048467D"/>
    <w:rsid w:val="004A580A"/>
    <w:rsid w:val="004B60C9"/>
    <w:rsid w:val="004D1389"/>
    <w:rsid w:val="004D3DE4"/>
    <w:rsid w:val="004F2977"/>
    <w:rsid w:val="00531855"/>
    <w:rsid w:val="005452B2"/>
    <w:rsid w:val="005529EF"/>
    <w:rsid w:val="00563C84"/>
    <w:rsid w:val="0056699D"/>
    <w:rsid w:val="00582256"/>
    <w:rsid w:val="00591358"/>
    <w:rsid w:val="00591BDF"/>
    <w:rsid w:val="005D37D5"/>
    <w:rsid w:val="006105F8"/>
    <w:rsid w:val="00610783"/>
    <w:rsid w:val="00617433"/>
    <w:rsid w:val="006212ED"/>
    <w:rsid w:val="0062550D"/>
    <w:rsid w:val="0063138B"/>
    <w:rsid w:val="0066025B"/>
    <w:rsid w:val="006619B0"/>
    <w:rsid w:val="006771DF"/>
    <w:rsid w:val="00696015"/>
    <w:rsid w:val="00697E55"/>
    <w:rsid w:val="006F2742"/>
    <w:rsid w:val="006F4482"/>
    <w:rsid w:val="00711C55"/>
    <w:rsid w:val="00746382"/>
    <w:rsid w:val="00771C96"/>
    <w:rsid w:val="00785634"/>
    <w:rsid w:val="007C7AD7"/>
    <w:rsid w:val="007D7DFC"/>
    <w:rsid w:val="007F45B1"/>
    <w:rsid w:val="00802D97"/>
    <w:rsid w:val="0080594E"/>
    <w:rsid w:val="00810137"/>
    <w:rsid w:val="0083356A"/>
    <w:rsid w:val="00854E57"/>
    <w:rsid w:val="00865130"/>
    <w:rsid w:val="008C09DA"/>
    <w:rsid w:val="008D4850"/>
    <w:rsid w:val="008E7A56"/>
    <w:rsid w:val="008F639D"/>
    <w:rsid w:val="00901C6E"/>
    <w:rsid w:val="009557EC"/>
    <w:rsid w:val="0096570E"/>
    <w:rsid w:val="00993958"/>
    <w:rsid w:val="009A5549"/>
    <w:rsid w:val="009B5C94"/>
    <w:rsid w:val="009D146B"/>
    <w:rsid w:val="009D54A3"/>
    <w:rsid w:val="009D558F"/>
    <w:rsid w:val="009F551E"/>
    <w:rsid w:val="009F6125"/>
    <w:rsid w:val="00A00E68"/>
    <w:rsid w:val="00A45800"/>
    <w:rsid w:val="00A47F51"/>
    <w:rsid w:val="00A5037D"/>
    <w:rsid w:val="00A74DDE"/>
    <w:rsid w:val="00A87F21"/>
    <w:rsid w:val="00AA51DE"/>
    <w:rsid w:val="00AC6287"/>
    <w:rsid w:val="00AE372B"/>
    <w:rsid w:val="00B05EA6"/>
    <w:rsid w:val="00B14792"/>
    <w:rsid w:val="00B202ED"/>
    <w:rsid w:val="00B31D18"/>
    <w:rsid w:val="00B801E0"/>
    <w:rsid w:val="00B97A6B"/>
    <w:rsid w:val="00BA3BF4"/>
    <w:rsid w:val="00BA4324"/>
    <w:rsid w:val="00BC2262"/>
    <w:rsid w:val="00BF0373"/>
    <w:rsid w:val="00BF63A2"/>
    <w:rsid w:val="00C66889"/>
    <w:rsid w:val="00C7629E"/>
    <w:rsid w:val="00C85697"/>
    <w:rsid w:val="00C9175A"/>
    <w:rsid w:val="00CB15BF"/>
    <w:rsid w:val="00CC6DC8"/>
    <w:rsid w:val="00CD61D1"/>
    <w:rsid w:val="00CE1CAF"/>
    <w:rsid w:val="00D347E8"/>
    <w:rsid w:val="00D50CFA"/>
    <w:rsid w:val="00D517F0"/>
    <w:rsid w:val="00DD79B0"/>
    <w:rsid w:val="00DF2AA1"/>
    <w:rsid w:val="00E20D2E"/>
    <w:rsid w:val="00E3276B"/>
    <w:rsid w:val="00E439BA"/>
    <w:rsid w:val="00E50E1F"/>
    <w:rsid w:val="00E81857"/>
    <w:rsid w:val="00EA71F3"/>
    <w:rsid w:val="00EC0DF7"/>
    <w:rsid w:val="00EC6E94"/>
    <w:rsid w:val="00ED2761"/>
    <w:rsid w:val="00EE20EC"/>
    <w:rsid w:val="00F05915"/>
    <w:rsid w:val="00F27112"/>
    <w:rsid w:val="00F273D5"/>
    <w:rsid w:val="00F663BD"/>
    <w:rsid w:val="00F7336C"/>
    <w:rsid w:val="00F77B74"/>
    <w:rsid w:val="00F912EA"/>
    <w:rsid w:val="00FE62DC"/>
    <w:rsid w:val="00FF7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TW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1F6420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zh-TW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rFonts w:ascii="Arial" w:hAnsi="Arial"/>
      <w:lang w:eastAsia="de-DE" w:bidi="ar-SA"/>
    </w:rPr>
  </w:style>
  <w:style w:type="paragraph" w:styleId="berschrift1">
    <w:name w:val="heading 1"/>
    <w:basedOn w:val="Standard"/>
    <w:next w:val="Standard"/>
    <w:qFormat/>
    <w:pPr>
      <w:keepNext/>
      <w:tabs>
        <w:tab w:val="left" w:pos="2268"/>
        <w:tab w:val="left" w:pos="4962"/>
        <w:tab w:val="left" w:pos="7230"/>
      </w:tabs>
      <w:outlineLvl w:val="0"/>
    </w:pPr>
    <w:rPr>
      <w:b/>
      <w:sz w:val="16"/>
    </w:rPr>
  </w:style>
  <w:style w:type="paragraph" w:styleId="berschrift2">
    <w:name w:val="heading 2"/>
    <w:basedOn w:val="Standard"/>
    <w:next w:val="Standard"/>
    <w:qFormat/>
    <w:pPr>
      <w:keepNext/>
      <w:tabs>
        <w:tab w:val="left" w:pos="5103"/>
      </w:tabs>
      <w:outlineLvl w:val="1"/>
    </w:pPr>
    <w:rPr>
      <w:b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itel">
    <w:name w:val="Title"/>
    <w:basedOn w:val="Standard"/>
    <w:qFormat/>
    <w:pPr>
      <w:jc w:val="center"/>
    </w:pPr>
    <w:rPr>
      <w:b/>
      <w:sz w:val="48"/>
    </w:rPr>
  </w:style>
  <w:style w:type="paragraph" w:styleId="Textkrper">
    <w:name w:val="Body Text"/>
    <w:basedOn w:val="Standard"/>
    <w:rPr>
      <w:sz w:val="18"/>
    </w:rPr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uiPriority w:val="99"/>
    <w:pPr>
      <w:tabs>
        <w:tab w:val="center" w:pos="4536"/>
        <w:tab w:val="right" w:pos="9072"/>
      </w:tabs>
    </w:pPr>
  </w:style>
  <w:style w:type="paragraph" w:styleId="Dokumentstruktur">
    <w:name w:val="Document Map"/>
    <w:basedOn w:val="Standard"/>
    <w:semiHidden/>
    <w:pPr>
      <w:shd w:val="clear" w:color="auto" w:fill="000080"/>
    </w:pPr>
    <w:rPr>
      <w:rFonts w:ascii="Tahoma" w:hAnsi="Tahoma"/>
    </w:rPr>
  </w:style>
  <w:style w:type="table" w:styleId="Tabellenraster">
    <w:name w:val="Table Grid"/>
    <w:basedOn w:val="NormaleTabelle"/>
    <w:rsid w:val="005822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rsid w:val="003E5496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3E5496"/>
    <w:rPr>
      <w:rFonts w:ascii="Tahoma" w:hAnsi="Tahoma" w:cs="Tahoma"/>
      <w:sz w:val="16"/>
      <w:szCs w:val="16"/>
      <w:lang w:eastAsia="de-DE" w:bidi="ar-SA"/>
    </w:rPr>
  </w:style>
  <w:style w:type="paragraph" w:styleId="KeinLeerraum">
    <w:name w:val="No Spacing"/>
    <w:uiPriority w:val="1"/>
    <w:qFormat/>
    <w:rsid w:val="00854E57"/>
    <w:rPr>
      <w:rFonts w:ascii="Arial" w:hAnsi="Arial"/>
      <w:lang w:eastAsia="de-DE" w:bidi="ar-SA"/>
    </w:rPr>
  </w:style>
  <w:style w:type="character" w:styleId="Hervorhebung">
    <w:name w:val="Emphasis"/>
    <w:basedOn w:val="Absatz-Standardschriftart"/>
    <w:qFormat/>
    <w:rsid w:val="00074DD5"/>
    <w:rPr>
      <w:i/>
      <w:iCs/>
    </w:rPr>
  </w:style>
  <w:style w:type="character" w:styleId="Hyperlink">
    <w:name w:val="Hyperlink"/>
    <w:basedOn w:val="Absatz-Standardschriftart"/>
    <w:rsid w:val="00E20D2E"/>
    <w:rPr>
      <w:color w:val="0000FF" w:themeColor="hyperlink"/>
      <w:u w:val="single"/>
    </w:rPr>
  </w:style>
  <w:style w:type="character" w:styleId="Platzhaltertext">
    <w:name w:val="Placeholder Text"/>
    <w:basedOn w:val="Absatz-Standardschriftart"/>
    <w:uiPriority w:val="99"/>
    <w:semiHidden/>
    <w:rsid w:val="003427B9"/>
    <w:rPr>
      <w:color w:val="808080"/>
    </w:rPr>
  </w:style>
  <w:style w:type="character" w:customStyle="1" w:styleId="FuzeileZchn">
    <w:name w:val="Fußzeile Zchn"/>
    <w:basedOn w:val="Absatz-Standardschriftart"/>
    <w:link w:val="Fuzeile"/>
    <w:uiPriority w:val="99"/>
    <w:rsid w:val="009B5C94"/>
    <w:rPr>
      <w:rFonts w:ascii="Arial" w:hAnsi="Arial"/>
      <w:lang w:eastAsia="de-DE" w:bidi="ar-SA"/>
    </w:rPr>
  </w:style>
  <w:style w:type="paragraph" w:styleId="Listenabsatz">
    <w:name w:val="List Paragraph"/>
    <w:basedOn w:val="Standard"/>
    <w:uiPriority w:val="34"/>
    <w:qFormat/>
    <w:rsid w:val="00087208"/>
    <w:pPr>
      <w:ind w:left="720"/>
    </w:pPr>
    <w:rPr>
      <w:rFonts w:ascii="Calibri" w:eastAsiaTheme="minorHAnsi" w:hAnsi="Calibri"/>
      <w:sz w:val="22"/>
      <w:szCs w:val="22"/>
      <w:lang w:eastAsia="en-US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1F219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370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6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1FDB6C5365AB4D8C8627A00C06BB61B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04FC348-D995-4820-A337-3B6631BF5934}"/>
      </w:docPartPr>
      <w:docPartBody>
        <w:p w:rsidR="00DA6BF5" w:rsidRDefault="00DA6BF5" w:rsidP="00DA6BF5">
          <w:pPr>
            <w:pStyle w:val="1FDB6C5365AB4D8C8627A00C06BB61BE"/>
          </w:pPr>
          <w:r w:rsidRPr="008A668C">
            <w:rPr>
              <w:rStyle w:val="Platzhaltertext"/>
            </w:rPr>
            <w:t>Wählen Sie ein Element aus.</w:t>
          </w:r>
        </w:p>
      </w:docPartBody>
    </w:docPart>
    <w:docPart>
      <w:docPartPr>
        <w:name w:val="0E37958520034414AE40680FD6846B5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09D087A-E540-4A42-A0B8-643C4A6461CA}"/>
      </w:docPartPr>
      <w:docPartBody>
        <w:p w:rsidR="00DA6BF5" w:rsidRDefault="00DA6BF5" w:rsidP="00DA6BF5">
          <w:pPr>
            <w:pStyle w:val="0E37958520034414AE40680FD6846B5D"/>
          </w:pPr>
          <w:r w:rsidRPr="00212C22">
            <w:rPr>
              <w:rStyle w:val="Platzhaltertext"/>
              <w:sz w:val="16"/>
              <w:szCs w:val="16"/>
            </w:rPr>
            <w:t>Wählen Sie ein Element aus.</w:t>
          </w:r>
        </w:p>
      </w:docPartBody>
    </w:docPart>
    <w:docPart>
      <w:docPartPr>
        <w:name w:val="CD3C7F829ADD4422BC0D542A13ABC25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4E78A8D-9498-401C-BDD2-37897ECDD791}"/>
      </w:docPartPr>
      <w:docPartBody>
        <w:p w:rsidR="00DA6BF5" w:rsidRDefault="00DA6BF5" w:rsidP="00DA6BF5">
          <w:pPr>
            <w:pStyle w:val="CD3C7F829ADD4422BC0D542A13ABC252"/>
          </w:pPr>
          <w:r w:rsidRPr="008A668C">
            <w:rPr>
              <w:rStyle w:val="Platzhaltertext"/>
            </w:rPr>
            <w:t>Klicken oder tippen Sie, um ein Datum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6BF5"/>
    <w:rsid w:val="00427E55"/>
    <w:rsid w:val="00563C84"/>
    <w:rsid w:val="006771DF"/>
    <w:rsid w:val="00810137"/>
    <w:rsid w:val="00DA6BF5"/>
    <w:rsid w:val="00DF2AA1"/>
    <w:rsid w:val="00F66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de-DE" w:eastAsia="de-DE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DA6BF5"/>
    <w:rPr>
      <w:rFonts w:cs="Times New Roman"/>
      <w:sz w:val="3276"/>
      <w:szCs w:val="327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DA6BF5"/>
    <w:rPr>
      <w:color w:val="808080"/>
    </w:rPr>
  </w:style>
  <w:style w:type="paragraph" w:customStyle="1" w:styleId="1FDB6C5365AB4D8C8627A00C06BB61BE">
    <w:name w:val="1FDB6C5365AB4D8C8627A00C06BB61BE"/>
    <w:rsid w:val="00DA6BF5"/>
  </w:style>
  <w:style w:type="paragraph" w:customStyle="1" w:styleId="0E37958520034414AE40680FD6846B5D">
    <w:name w:val="0E37958520034414AE40680FD6846B5D"/>
    <w:rsid w:val="00DA6BF5"/>
  </w:style>
  <w:style w:type="paragraph" w:customStyle="1" w:styleId="CD3C7F829ADD4422BC0D542A13ABC252">
    <w:name w:val="CD3C7F829ADD4422BC0D542A13ABC252"/>
    <w:rsid w:val="00DA6BF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6D0A62-E503-4198-BE2D-7028704C31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2025-11-27-Briefkopf VG Flechtingen-Familienfreundliches-Unternehmen</Template>
  <TotalTime>0</TotalTime>
  <Pages>1</Pages>
  <Words>62</Words>
  <Characters>391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Verbandsgemeinde Flechtingen</vt:lpstr>
    </vt:vector>
  </TitlesOfParts>
  <Company>Fritz &amp; Voß GbR</Company>
  <LinksUpToDate>false</LinksUpToDate>
  <CharactersWithSpaces>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Verbandsgemeinde Flechtingen</dc:title>
  <dc:creator>Autor einfügen</dc:creator>
  <cp:lastModifiedBy>Mareike Pfeiffer</cp:lastModifiedBy>
  <cp:revision>5</cp:revision>
  <cp:lastPrinted>2026-02-13T07:54:00Z</cp:lastPrinted>
  <dcterms:created xsi:type="dcterms:W3CDTF">2025-11-27T09:57:00Z</dcterms:created>
  <dcterms:modified xsi:type="dcterms:W3CDTF">2026-02-13T07:55:00Z</dcterms:modified>
</cp:coreProperties>
</file>