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7CE071D3" w:rsidR="00AF5752" w:rsidRPr="00501947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671711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501947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671711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Gemeinde </w:t>
      </w:r>
      <w:proofErr w:type="spellStart"/>
      <w:r w:rsidR="00CE0B30" w:rsidRPr="00671711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Altenhausen</w:t>
      </w:r>
      <w:proofErr w:type="spellEnd"/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2D4DB6EC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350404">
        <w:rPr>
          <w:rFonts w:ascii="Arial" w:hAnsi="Arial" w:cs="Arial"/>
          <w:highlight w:val="yellow"/>
        </w:rPr>
        <w:t xml:space="preserve">Aufgrund </w:t>
      </w:r>
      <w:r w:rsidR="003667BE" w:rsidRPr="00350404">
        <w:rPr>
          <w:rFonts w:ascii="Arial" w:hAnsi="Arial" w:cs="Arial"/>
          <w:highlight w:val="yellow"/>
        </w:rPr>
        <w:t>§</w:t>
      </w:r>
      <w:r w:rsidRPr="00350404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 zuletzt geändert durch Artikel 2 des Gesetzes vom 16.05.2024 (GVBl. LSA S. 1</w:t>
      </w:r>
      <w:r w:rsidR="00BB6182" w:rsidRPr="00350404">
        <w:rPr>
          <w:rFonts w:ascii="Arial" w:hAnsi="Arial" w:cs="Arial"/>
          <w:highlight w:val="yellow"/>
        </w:rPr>
        <w:t>32</w:t>
      </w:r>
      <w:r w:rsidRPr="00350404">
        <w:rPr>
          <w:rFonts w:ascii="Arial" w:hAnsi="Arial" w:cs="Arial"/>
          <w:highlight w:val="yellow"/>
        </w:rPr>
        <w:t>)</w:t>
      </w:r>
      <w:r w:rsidR="00BB6182" w:rsidRPr="00350404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</w:t>
      </w:r>
      <w:r w:rsidR="00840B66" w:rsidRPr="006973BD">
        <w:rPr>
          <w:rFonts w:ascii="Arial" w:hAnsi="Arial" w:cs="Arial"/>
          <w:highlight w:val="yellow"/>
        </w:rPr>
        <w:t xml:space="preserve"> </w:t>
      </w:r>
      <w:proofErr w:type="spellStart"/>
      <w:r w:rsidR="00CE0B30">
        <w:rPr>
          <w:rFonts w:ascii="Arial" w:hAnsi="Arial" w:cs="Arial"/>
          <w:highlight w:val="yellow"/>
        </w:rPr>
        <w:t>Altenhausen</w:t>
      </w:r>
      <w:proofErr w:type="spellEnd"/>
      <w:r w:rsidR="006973BD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671711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2CDDAC28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>Gemeinde</w:t>
            </w:r>
            <w:r w:rsidR="00CE0B30">
              <w:rPr>
                <w:rFonts w:ascii="Arial" w:hAnsi="Arial" w:cs="Arial"/>
              </w:rPr>
              <w:t xml:space="preserve"> </w:t>
            </w:r>
            <w:proofErr w:type="spellStart"/>
            <w:r w:rsidR="00CE0B30" w:rsidRPr="00CE0B30">
              <w:rPr>
                <w:rFonts w:ascii="Arial" w:hAnsi="Arial" w:cs="Arial"/>
                <w:highlight w:val="yellow"/>
              </w:rPr>
              <w:t>Altenhausen</w:t>
            </w:r>
            <w:proofErr w:type="spellEnd"/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790A5836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C214DF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>unter:</w:t>
      </w:r>
      <w:r w:rsidR="00B96673">
        <w:rPr>
          <w:rFonts w:ascii="Arial" w:hAnsi="Arial" w:cs="Arial"/>
        </w:rPr>
        <w:t xml:space="preserve"> </w:t>
      </w:r>
      <w:hyperlink r:id="rId7" w:history="1">
        <w:r w:rsidR="00B96673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671711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Default="005D5E07" w:rsidP="005D5E07">
      <w:pPr>
        <w:rPr>
          <w:rFonts w:ascii="Arial" w:hAnsi="Arial" w:cs="Arial"/>
        </w:rPr>
      </w:pPr>
    </w:p>
    <w:p w14:paraId="079C869F" w14:textId="77777777" w:rsidR="00B96673" w:rsidRPr="005D5E07" w:rsidRDefault="00B96673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Pr="005D5E07" w:rsidRDefault="005D5E07" w:rsidP="005D5E07">
      <w:pPr>
        <w:rPr>
          <w:rFonts w:ascii="Arial" w:hAnsi="Arial" w:cs="Arial"/>
        </w:rPr>
      </w:pPr>
    </w:p>
    <w:p w14:paraId="12CA1C24" w14:textId="77777777" w:rsidR="005D5E07" w:rsidRDefault="005D5E07" w:rsidP="005D5E07">
      <w:pPr>
        <w:rPr>
          <w:rFonts w:ascii="Arial" w:hAnsi="Arial" w:cs="Arial"/>
        </w:rPr>
      </w:pPr>
    </w:p>
    <w:p w14:paraId="7332CB32" w14:textId="77777777" w:rsidR="0075284E" w:rsidRDefault="0075284E" w:rsidP="005D5E07">
      <w:pPr>
        <w:rPr>
          <w:rFonts w:ascii="Arial" w:hAnsi="Arial" w:cs="Arial"/>
        </w:rPr>
      </w:pPr>
    </w:p>
    <w:p w14:paraId="61520FBA" w14:textId="77777777" w:rsidR="0075284E" w:rsidRDefault="0075284E" w:rsidP="005D5E07">
      <w:pPr>
        <w:rPr>
          <w:rFonts w:ascii="Arial" w:hAnsi="Arial" w:cs="Arial"/>
        </w:rPr>
      </w:pPr>
    </w:p>
    <w:p w14:paraId="37AFDDD9" w14:textId="77777777" w:rsidR="0075284E" w:rsidRPr="005D5E07" w:rsidRDefault="0075284E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1AC07CDE" w14:textId="77777777" w:rsidR="0075284E" w:rsidRDefault="0075284E" w:rsidP="0075284E">
      <w:pPr>
        <w:jc w:val="center"/>
        <w:rPr>
          <w:rFonts w:ascii="Arial" w:hAnsi="Arial" w:cs="Arial"/>
        </w:rPr>
      </w:pPr>
    </w:p>
    <w:p w14:paraId="763C61C1" w14:textId="465E07B6" w:rsidR="005D5E07" w:rsidRPr="005D5E07" w:rsidRDefault="0075284E" w:rsidP="00671711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t xml:space="preserve">Hauptsatzung der Gemeinde </w:t>
      </w:r>
      <w:proofErr w:type="spellStart"/>
      <w:r w:rsidRPr="0075284E">
        <w:rPr>
          <w:rFonts w:ascii="Arial" w:hAnsi="Arial" w:cs="Arial"/>
          <w:b/>
          <w:bCs/>
          <w:highlight w:val="yellow"/>
        </w:rPr>
        <w:t>Altenhausen</w:t>
      </w:r>
      <w:proofErr w:type="spellEnd"/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01A2246A" w14:textId="77777777" w:rsidR="00671711" w:rsidRPr="00671711" w:rsidRDefault="00671711" w:rsidP="00671711">
      <w:pPr>
        <w:jc w:val="center"/>
        <w:rPr>
          <w:rFonts w:ascii="Arial" w:hAnsi="Arial" w:cs="Arial"/>
          <w:color w:val="EE0000"/>
        </w:rPr>
      </w:pPr>
      <w:r w:rsidRPr="00671711">
        <w:rPr>
          <w:rFonts w:ascii="Arial" w:hAnsi="Arial" w:cs="Arial"/>
          <w:color w:val="EE0000"/>
        </w:rPr>
        <w:t>(Hier Dokument einfügen)</w:t>
      </w:r>
      <w:r w:rsidRPr="00671711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2EA95AF7" w14:textId="77777777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899297"/>
      <w:docPartObj>
        <w:docPartGallery w:val="Page Numbers (Bottom of Page)"/>
        <w:docPartUnique/>
      </w:docPartObj>
    </w:sdtPr>
    <w:sdtEndPr/>
    <w:sdtContent>
      <w:p w14:paraId="413A432C" w14:textId="0CDBC572" w:rsidR="00843431" w:rsidRDefault="00843431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FC3044" w14:textId="77777777" w:rsidR="00843431" w:rsidRDefault="0084343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7A069B60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452D7A63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>Gemeinde</w:t>
    </w:r>
    <w:r w:rsidR="00755452">
      <w:rPr>
        <w:rFonts w:ascii="Arial" w:hAnsi="Arial" w:cs="Arial"/>
        <w:color w:val="808080" w:themeColor="background1" w:themeShade="80"/>
        <w:sz w:val="16"/>
        <w:szCs w:val="16"/>
      </w:rPr>
      <w:t xml:space="preserve"> </w:t>
    </w:r>
    <w:proofErr w:type="spellStart"/>
    <w:r w:rsidR="00CE0B30">
      <w:rPr>
        <w:rFonts w:ascii="Arial" w:hAnsi="Arial" w:cs="Arial"/>
        <w:color w:val="808080" w:themeColor="background1" w:themeShade="80"/>
        <w:sz w:val="16"/>
        <w:szCs w:val="16"/>
      </w:rPr>
      <w:t>Altenhausen</w:t>
    </w:r>
    <w:proofErr w:type="spellEnd"/>
    <w:r>
      <w:rPr>
        <w:rFonts w:ascii="Arial" w:hAnsi="Arial" w:cs="Arial"/>
        <w:color w:val="808080" w:themeColor="background1" w:themeShade="80"/>
        <w:sz w:val="16"/>
        <w:szCs w:val="16"/>
      </w:rPr>
      <w:t xml:space="preserve">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77777777" w:rsidR="00BB6182" w:rsidRDefault="00BB6182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12E9796" wp14:editId="3415BE1E">
          <wp:simplePos x="0" y="0"/>
          <wp:positionH relativeFrom="column">
            <wp:posOffset>5224145</wp:posOffset>
          </wp:positionH>
          <wp:positionV relativeFrom="paragraph">
            <wp:posOffset>164571</wp:posOffset>
          </wp:positionV>
          <wp:extent cx="731382" cy="818711"/>
          <wp:effectExtent l="0" t="0" r="0" b="635"/>
          <wp:wrapNone/>
          <wp:docPr id="442290660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29066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382" cy="818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46456CF2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EC48FE0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77777777" w:rsidR="00BB6182" w:rsidRPr="00501947" w:rsidRDefault="00BB6182" w:rsidP="00BB6182">
    <w:pPr>
      <w:pStyle w:val="Kopfzeile"/>
      <w:rPr>
        <w:b/>
        <w:bCs/>
        <w:color w:val="747474" w:themeColor="background2" w:themeShade="80"/>
        <w:sz w:val="38"/>
        <w:szCs w:val="52"/>
      </w:rPr>
    </w:pPr>
    <w:r w:rsidRPr="00501947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E00B4"/>
    <w:rsid w:val="00167276"/>
    <w:rsid w:val="00185A55"/>
    <w:rsid w:val="001C0DCF"/>
    <w:rsid w:val="001C6E2F"/>
    <w:rsid w:val="00214414"/>
    <w:rsid w:val="00233187"/>
    <w:rsid w:val="00304DA3"/>
    <w:rsid w:val="00350404"/>
    <w:rsid w:val="003560DA"/>
    <w:rsid w:val="00363AB7"/>
    <w:rsid w:val="003667BE"/>
    <w:rsid w:val="00501947"/>
    <w:rsid w:val="005112E0"/>
    <w:rsid w:val="00590FD1"/>
    <w:rsid w:val="005964B9"/>
    <w:rsid w:val="005D032E"/>
    <w:rsid w:val="005D5E07"/>
    <w:rsid w:val="005D7A4F"/>
    <w:rsid w:val="005F755E"/>
    <w:rsid w:val="006449C0"/>
    <w:rsid w:val="00646BB5"/>
    <w:rsid w:val="00671711"/>
    <w:rsid w:val="006973BD"/>
    <w:rsid w:val="0075284E"/>
    <w:rsid w:val="007538EC"/>
    <w:rsid w:val="00755452"/>
    <w:rsid w:val="007B3BC4"/>
    <w:rsid w:val="007F3E0A"/>
    <w:rsid w:val="007F48D7"/>
    <w:rsid w:val="00840B66"/>
    <w:rsid w:val="00843431"/>
    <w:rsid w:val="0088578D"/>
    <w:rsid w:val="0093032D"/>
    <w:rsid w:val="00966F42"/>
    <w:rsid w:val="009B5A91"/>
    <w:rsid w:val="00A11C66"/>
    <w:rsid w:val="00A31619"/>
    <w:rsid w:val="00A6659F"/>
    <w:rsid w:val="00AA1A00"/>
    <w:rsid w:val="00AF5752"/>
    <w:rsid w:val="00B20945"/>
    <w:rsid w:val="00B96673"/>
    <w:rsid w:val="00BB6182"/>
    <w:rsid w:val="00C07514"/>
    <w:rsid w:val="00C214DF"/>
    <w:rsid w:val="00CA429D"/>
    <w:rsid w:val="00CE0B30"/>
    <w:rsid w:val="00CE1A6F"/>
    <w:rsid w:val="00CF2A47"/>
    <w:rsid w:val="00D24966"/>
    <w:rsid w:val="00D622D0"/>
    <w:rsid w:val="00D75DBE"/>
    <w:rsid w:val="00D9468B"/>
    <w:rsid w:val="00DA6C38"/>
    <w:rsid w:val="00DB1674"/>
    <w:rsid w:val="00DC6142"/>
    <w:rsid w:val="00E06717"/>
    <w:rsid w:val="00E6750A"/>
    <w:rsid w:val="00EC28BF"/>
    <w:rsid w:val="00FA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9667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Altenhausen</Template>
  <TotalTime>0</TotalTime>
  <Pages>2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10</cp:revision>
  <cp:lastPrinted>2025-02-18T10:46:00Z</cp:lastPrinted>
  <dcterms:created xsi:type="dcterms:W3CDTF">2025-02-24T06:16:00Z</dcterms:created>
  <dcterms:modified xsi:type="dcterms:W3CDTF">2026-01-28T15:24:00Z</dcterms:modified>
</cp:coreProperties>
</file>