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CD61D1" w14:paraId="34D86DBF" w14:textId="77777777" w:rsidTr="007C7AD7">
        <w:tc>
          <w:tcPr>
            <w:tcW w:w="1701" w:type="dxa"/>
          </w:tcPr>
          <w:p w14:paraId="641DA54E" w14:textId="77777777" w:rsidR="00CD61D1" w:rsidRPr="001F544A" w:rsidRDefault="00CD61D1" w:rsidP="006B2497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3987F95BD2F94E20AA6EEC58B3285233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Bürgermeister" w:value="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26C9F69A" w:rsidR="00CD61D1" w:rsidRDefault="006B2497" w:rsidP="006B2497">
                <w:pPr>
                  <w:spacing w:line="276" w:lineRule="auto"/>
                </w:pPr>
                <w:r w:rsidRPr="008D64D7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CD61D1" w14:paraId="264C7CE4" w14:textId="77777777" w:rsidTr="007C7AD7">
        <w:tc>
          <w:tcPr>
            <w:tcW w:w="1701" w:type="dxa"/>
          </w:tcPr>
          <w:p w14:paraId="6DF7148C" w14:textId="77777777" w:rsidR="00CD61D1" w:rsidRDefault="00CD61D1" w:rsidP="006B2497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77777777" w:rsidR="00CD61D1" w:rsidRPr="001F544A" w:rsidRDefault="00CD61D1" w:rsidP="006B2497">
            <w:pPr>
              <w:spacing w:line="276" w:lineRule="auto"/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CD61D1" w:rsidRDefault="00CD61D1" w:rsidP="006B2497">
            <w:pPr>
              <w:spacing w:line="276" w:lineRule="auto"/>
            </w:pPr>
          </w:p>
        </w:tc>
      </w:tr>
      <w:tr w:rsidR="00CD61D1" w14:paraId="46090C11" w14:textId="77777777" w:rsidTr="007C7AD7">
        <w:tc>
          <w:tcPr>
            <w:tcW w:w="1701" w:type="dxa"/>
          </w:tcPr>
          <w:p w14:paraId="5F600461" w14:textId="77777777" w:rsidR="00CD61D1" w:rsidRDefault="00CD61D1" w:rsidP="006B2497">
            <w:pPr>
              <w:spacing w:line="276" w:lineRule="auto"/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56132558" w:rsidR="00CD61D1" w:rsidRDefault="00CD61D1" w:rsidP="006B2497">
            <w:pPr>
              <w:spacing w:line="276" w:lineRule="auto"/>
            </w:pPr>
          </w:p>
        </w:tc>
      </w:tr>
      <w:tr w:rsidR="00CD61D1" w14:paraId="14F7E6DF" w14:textId="77777777" w:rsidTr="007C7AD7">
        <w:tc>
          <w:tcPr>
            <w:tcW w:w="1701" w:type="dxa"/>
          </w:tcPr>
          <w:p w14:paraId="6420C5B0" w14:textId="77777777" w:rsidR="00CD61D1" w:rsidRDefault="00CD61D1" w:rsidP="006B2497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63406D3F" w:rsidR="00CD61D1" w:rsidRDefault="008676C9" w:rsidP="006B2497">
            <w:pPr>
              <w:spacing w:line="276" w:lineRule="auto"/>
            </w:pPr>
            <w:r>
              <w:rPr>
                <w:sz w:val="16"/>
                <w:szCs w:val="16"/>
              </w:rPr>
              <w:t xml:space="preserve">Name, </w:t>
            </w:r>
            <w:r w:rsidR="006B2497">
              <w:rPr>
                <w:sz w:val="16"/>
                <w:szCs w:val="16"/>
              </w:rPr>
              <w:t>Vorname</w:t>
            </w:r>
          </w:p>
        </w:tc>
      </w:tr>
      <w:tr w:rsidR="00CD61D1" w14:paraId="52960894" w14:textId="77777777" w:rsidTr="007C7AD7">
        <w:tc>
          <w:tcPr>
            <w:tcW w:w="1701" w:type="dxa"/>
          </w:tcPr>
          <w:p w14:paraId="0560C8E4" w14:textId="77777777" w:rsidR="00CD61D1" w:rsidRDefault="00CD61D1" w:rsidP="006B2497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5BFF80C6" w:rsidR="00CD61D1" w:rsidRDefault="006B2497" w:rsidP="006B2497">
            <w:pPr>
              <w:spacing w:line="276" w:lineRule="auto"/>
            </w:pPr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950DB6" w14:paraId="2D605B62" w14:textId="77777777" w:rsidTr="007C7AD7">
        <w:tc>
          <w:tcPr>
            <w:tcW w:w="1701" w:type="dxa"/>
          </w:tcPr>
          <w:p w14:paraId="6C44F932" w14:textId="3F86753D" w:rsidR="00950DB6" w:rsidRDefault="00950DB6" w:rsidP="00950DB6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2D18D998" w14:textId="244C75EF" w:rsidR="00950DB6" w:rsidRPr="0015048C" w:rsidRDefault="007E36BE" w:rsidP="00950DB6">
            <w:pPr>
              <w:spacing w:line="276" w:lineRule="auto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20410135AF9D47CEAF2A03C45C908EDB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950DB6" w:rsidRPr="008D64D7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sdtContent>
            </w:sdt>
            <w:r w:rsidR="00950DB6">
              <w:t xml:space="preserve">  </w:t>
            </w:r>
          </w:p>
        </w:tc>
      </w:tr>
      <w:tr w:rsidR="00950DB6" w14:paraId="0D5DEC6B" w14:textId="77777777" w:rsidTr="007C7AD7">
        <w:tc>
          <w:tcPr>
            <w:tcW w:w="1701" w:type="dxa"/>
          </w:tcPr>
          <w:p w14:paraId="2F12EAFE" w14:textId="77777777" w:rsidR="00950DB6" w:rsidRDefault="00950DB6" w:rsidP="00950DB6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8ACF02D7FF3D478BBED9DBE3E6D740A5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35E6D9E4" w:rsidR="00950DB6" w:rsidRPr="006B2497" w:rsidRDefault="004E31A9" w:rsidP="00950DB6">
                <w:pPr>
                  <w:spacing w:line="276" w:lineRule="auto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09DC8548" w14:textId="77777777" w:rsidR="006B2497" w:rsidRDefault="006B2497" w:rsidP="006B2497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0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6BF1D84C" w14:textId="77777777" w:rsidR="006B2497" w:rsidRPr="008861E7" w:rsidRDefault="006B2497" w:rsidP="006B249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0"/>
      <w:r w:rsidRPr="008861E7">
        <w:rPr>
          <w:rFonts w:cs="Arial"/>
          <w:sz w:val="24"/>
          <w:szCs w:val="24"/>
        </w:rPr>
        <w:br/>
        <w:t>12345 Musterhausen</w:t>
      </w:r>
    </w:p>
    <w:p w14:paraId="3803D4D6" w14:textId="77777777" w:rsidR="006B2497" w:rsidRPr="008861E7" w:rsidRDefault="006B2497" w:rsidP="006B2497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0608DC67" w14:textId="77777777" w:rsidR="006B2497" w:rsidRPr="008861E7" w:rsidRDefault="006B2497" w:rsidP="006B2497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1CFC19E9" w14:textId="77777777" w:rsidR="006B2497" w:rsidRPr="008861E7" w:rsidRDefault="006B2497" w:rsidP="006B2497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0E7AC5DB" w14:textId="77777777" w:rsidR="006B2497" w:rsidRPr="008861E7" w:rsidRDefault="006B2497" w:rsidP="006B2497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17051D9B" w14:textId="77777777" w:rsidR="006B2497" w:rsidRPr="008861E7" w:rsidRDefault="006B2497" w:rsidP="006B2497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b/>
          <w:bCs/>
          <w:sz w:val="24"/>
          <w:szCs w:val="24"/>
        </w:rPr>
        <w:t>Betreff:</w:t>
      </w:r>
    </w:p>
    <w:p w14:paraId="3A4D7BE1" w14:textId="77777777" w:rsidR="006B2497" w:rsidRDefault="006B2497" w:rsidP="006B2497">
      <w:pPr>
        <w:rPr>
          <w:rFonts w:cs="Arial"/>
          <w:sz w:val="24"/>
          <w:szCs w:val="24"/>
        </w:rPr>
      </w:pPr>
    </w:p>
    <w:p w14:paraId="499645E6" w14:textId="77777777" w:rsidR="006B2497" w:rsidRPr="008861E7" w:rsidRDefault="006B2497" w:rsidP="006B2497">
      <w:pPr>
        <w:rPr>
          <w:rFonts w:cs="Arial"/>
          <w:sz w:val="24"/>
          <w:szCs w:val="24"/>
        </w:rPr>
      </w:pPr>
    </w:p>
    <w:p w14:paraId="25045642" w14:textId="77777777" w:rsidR="006B2497" w:rsidRPr="008861E7" w:rsidRDefault="006B2497" w:rsidP="006B2497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326DE351" w14:textId="77777777" w:rsidR="006B2497" w:rsidRDefault="006B2497" w:rsidP="006B2497">
      <w:pPr>
        <w:rPr>
          <w:rFonts w:cs="Arial"/>
          <w:sz w:val="24"/>
          <w:szCs w:val="24"/>
        </w:rPr>
      </w:pPr>
    </w:p>
    <w:p w14:paraId="3CB65CE3" w14:textId="77777777" w:rsidR="006B2497" w:rsidRPr="008861E7" w:rsidRDefault="006B2497" w:rsidP="006B2497">
      <w:pPr>
        <w:rPr>
          <w:rFonts w:cs="Arial"/>
          <w:sz w:val="24"/>
          <w:szCs w:val="24"/>
        </w:rPr>
      </w:pPr>
    </w:p>
    <w:p w14:paraId="3B164EBA" w14:textId="77777777" w:rsidR="006B2497" w:rsidRDefault="006B2497" w:rsidP="006B2497">
      <w:pPr>
        <w:rPr>
          <w:rFonts w:cs="Arial"/>
          <w:sz w:val="24"/>
          <w:szCs w:val="24"/>
        </w:rPr>
      </w:pPr>
    </w:p>
    <w:p w14:paraId="61D6FC60" w14:textId="77777777" w:rsidR="006B2497" w:rsidRPr="008861E7" w:rsidRDefault="006B2497" w:rsidP="006B2497">
      <w:pPr>
        <w:rPr>
          <w:rFonts w:cs="Arial"/>
          <w:sz w:val="24"/>
          <w:szCs w:val="24"/>
        </w:rPr>
      </w:pPr>
    </w:p>
    <w:p w14:paraId="0F9CE1AB" w14:textId="77777777" w:rsidR="006B2497" w:rsidRPr="008861E7" w:rsidRDefault="006B2497" w:rsidP="006B2497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108A1B17" w14:textId="77777777" w:rsidR="006B2497" w:rsidRDefault="006B2497" w:rsidP="006B2497">
      <w:pPr>
        <w:rPr>
          <w:rFonts w:cs="Arial"/>
          <w:sz w:val="24"/>
          <w:szCs w:val="24"/>
        </w:rPr>
      </w:pPr>
    </w:p>
    <w:p w14:paraId="1D3DFD27" w14:textId="77777777" w:rsidR="006B2497" w:rsidRDefault="006B2497" w:rsidP="006B2497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6E2572B1" w14:textId="77777777" w:rsidR="006B2497" w:rsidRDefault="006B2497" w:rsidP="006B2497">
      <w:pPr>
        <w:rPr>
          <w:sz w:val="24"/>
          <w:szCs w:val="24"/>
        </w:rPr>
      </w:pPr>
    </w:p>
    <w:p w14:paraId="2DADF2FA" w14:textId="77777777" w:rsidR="006B2497" w:rsidRDefault="006B2497" w:rsidP="006B2497">
      <w:pPr>
        <w:rPr>
          <w:sz w:val="24"/>
          <w:szCs w:val="24"/>
        </w:rPr>
      </w:pPr>
    </w:p>
    <w:p w14:paraId="054F3245" w14:textId="77777777" w:rsidR="006B2497" w:rsidRDefault="006B2497" w:rsidP="006B2497">
      <w:pPr>
        <w:rPr>
          <w:sz w:val="24"/>
          <w:szCs w:val="24"/>
        </w:rPr>
      </w:pPr>
    </w:p>
    <w:p w14:paraId="2508F23B" w14:textId="5E37EF80" w:rsidR="006A7F80" w:rsidRDefault="006A7F80" w:rsidP="006A7F80">
      <w:pPr>
        <w:rPr>
          <w:sz w:val="24"/>
          <w:szCs w:val="24"/>
        </w:rPr>
      </w:pPr>
      <w:r>
        <w:rPr>
          <w:sz w:val="24"/>
          <w:szCs w:val="24"/>
        </w:rPr>
        <w:t>Fahrenfeld</w:t>
      </w:r>
    </w:p>
    <w:p w14:paraId="634175BB" w14:textId="77777777" w:rsidR="006A7F80" w:rsidRPr="00592A8C" w:rsidRDefault="006A7F80" w:rsidP="006A7F80">
      <w:pPr>
        <w:rPr>
          <w:sz w:val="24"/>
          <w:szCs w:val="24"/>
        </w:rPr>
      </w:pPr>
      <w:r>
        <w:rPr>
          <w:sz w:val="24"/>
          <w:szCs w:val="24"/>
        </w:rPr>
        <w:t>Bürgermeister</w:t>
      </w:r>
    </w:p>
    <w:p w14:paraId="57365AE6" w14:textId="77777777" w:rsidR="00C84518" w:rsidRPr="00C84518" w:rsidRDefault="00C84518" w:rsidP="00C84518"/>
    <w:p w14:paraId="453C9FA7" w14:textId="77777777" w:rsidR="00C84518" w:rsidRPr="00C84518" w:rsidRDefault="00C84518" w:rsidP="00C84518"/>
    <w:p w14:paraId="70EAF1D7" w14:textId="77777777" w:rsidR="00C84518" w:rsidRPr="00C84518" w:rsidRDefault="00C84518" w:rsidP="00C84518"/>
    <w:p w14:paraId="18FB7EE6" w14:textId="77777777" w:rsidR="00C84518" w:rsidRPr="00C84518" w:rsidRDefault="00C84518" w:rsidP="00C84518"/>
    <w:p w14:paraId="495625B1" w14:textId="77777777" w:rsidR="00C84518" w:rsidRPr="00C84518" w:rsidRDefault="00C84518" w:rsidP="00C84518"/>
    <w:sectPr w:rsidR="00C84518" w:rsidRPr="00C84518" w:rsidSect="00C8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44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7601B" w14:textId="77777777" w:rsidR="007E36BE" w:rsidRDefault="007E36BE">
      <w:r>
        <w:separator/>
      </w:r>
    </w:p>
  </w:endnote>
  <w:endnote w:type="continuationSeparator" w:id="0">
    <w:p w14:paraId="7791B0B3" w14:textId="77777777" w:rsidR="007E36BE" w:rsidRDefault="007E3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958AA" w14:textId="77777777" w:rsidR="00D515B2" w:rsidRDefault="00D515B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77777777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F81B" w14:textId="1951C479" w:rsidR="00A40854" w:rsidRDefault="00A40854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EB16FE" wp14:editId="5267737F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149E14B" id="Gerader Verbinder 1" o:spid="_x0000_s1026" alt="Horizontale Linie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1489"/>
      <w:gridCol w:w="1701"/>
      <w:gridCol w:w="3047"/>
      <w:gridCol w:w="1206"/>
    </w:tblGrid>
    <w:tr w:rsidR="009A5549" w14:paraId="451A5373" w14:textId="77777777" w:rsidTr="00A40854">
      <w:trPr>
        <w:cantSplit/>
      </w:trPr>
      <w:tc>
        <w:tcPr>
          <w:tcW w:w="1913" w:type="dxa"/>
        </w:tcPr>
        <w:p w14:paraId="13A8CFB0" w14:textId="390CDC13" w:rsidR="00C84518" w:rsidRDefault="006B2497" w:rsidP="00C84518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Posta</w:t>
          </w:r>
          <w:r w:rsidR="009A5549">
            <w:rPr>
              <w:b/>
              <w:sz w:val="14"/>
            </w:rPr>
            <w:t>nschrift</w:t>
          </w:r>
          <w:r w:rsidR="00C84518">
            <w:rPr>
              <w:b/>
              <w:sz w:val="14"/>
            </w:rPr>
            <w:br/>
          </w:r>
          <w:r w:rsidR="00C84518" w:rsidRPr="00C84518">
            <w:rPr>
              <w:bCs/>
              <w:sz w:val="12"/>
              <w:szCs w:val="18"/>
            </w:rPr>
            <w:t xml:space="preserve">Gemeinde </w:t>
          </w:r>
          <w:r w:rsidR="00BC0A88">
            <w:rPr>
              <w:bCs/>
              <w:sz w:val="12"/>
              <w:szCs w:val="18"/>
            </w:rPr>
            <w:t>Bülstringen</w:t>
          </w:r>
        </w:p>
      </w:tc>
      <w:tc>
        <w:tcPr>
          <w:tcW w:w="1489" w:type="dxa"/>
        </w:tcPr>
        <w:p w14:paraId="4E3460F0" w14:textId="77777777" w:rsidR="009A5549" w:rsidRPr="00F273D5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701" w:type="dxa"/>
        </w:tcPr>
        <w:p w14:paraId="4A77B466" w14:textId="77777777" w:rsidR="009A5549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6D508565" w14:textId="43B14619" w:rsidR="009A5549" w:rsidRDefault="00207E93">
          <w:pPr>
            <w:pStyle w:val="Fuzeile"/>
            <w:spacing w:before="120"/>
            <w:rPr>
              <w:b/>
              <w:sz w:val="14"/>
            </w:rPr>
          </w:pPr>
          <w:r w:rsidRPr="00EA1AC7">
            <w:rPr>
              <w:b/>
              <w:noProof/>
              <w:color w:val="FF0000"/>
              <w:sz w:val="14"/>
            </w:rPr>
            <w:drawing>
              <wp:anchor distT="0" distB="0" distL="114300" distR="114300" simplePos="0" relativeHeight="251658240" behindDoc="0" locked="0" layoutInCell="1" allowOverlap="1" wp14:anchorId="5B1FF3D1" wp14:editId="58A44E5C">
                <wp:simplePos x="0" y="0"/>
                <wp:positionH relativeFrom="column">
                  <wp:posOffset>1569801</wp:posOffset>
                </wp:positionH>
                <wp:positionV relativeFrom="paragraph">
                  <wp:posOffset>187250</wp:posOffset>
                </wp:positionV>
                <wp:extent cx="683260" cy="683260"/>
                <wp:effectExtent l="0" t="0" r="2540" b="2540"/>
                <wp:wrapNone/>
                <wp:docPr id="863619654" name="Grafik 863619654" descr="QR-Code der Gemeinde Bülstrin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619654" name="Grafik 863619654" descr="QR-Code der Gemeinde Bülstring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60" cy="68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273D5">
            <w:rPr>
              <w:b/>
              <w:sz w:val="14"/>
            </w:rPr>
            <w:t>Öffnungszeiten</w:t>
          </w:r>
          <w:r w:rsidR="00542786">
            <w:rPr>
              <w:b/>
              <w:sz w:val="14"/>
            </w:rPr>
            <w:t xml:space="preserve">                                         Weitere Informationen</w:t>
          </w:r>
        </w:p>
      </w:tc>
    </w:tr>
    <w:tr w:rsidR="009A5549" w14:paraId="46E5F04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1E004203" w14:textId="7B9F4AE0" w:rsidR="009A5549" w:rsidRDefault="00542786" w:rsidP="00617433">
          <w:pPr>
            <w:pStyle w:val="Fuzeile"/>
            <w:ind w:left="142"/>
            <w:rPr>
              <w:sz w:val="12"/>
            </w:rPr>
          </w:pPr>
          <w:r>
            <w:rPr>
              <w:bCs/>
              <w:sz w:val="12"/>
              <w:szCs w:val="18"/>
            </w:rPr>
            <w:t>über</w:t>
          </w:r>
          <w:r>
            <w:rPr>
              <w:sz w:val="12"/>
            </w:rPr>
            <w:t xml:space="preserve"> </w:t>
          </w:r>
          <w:r w:rsidR="00F273D5">
            <w:rPr>
              <w:sz w:val="12"/>
            </w:rPr>
            <w:t>VG</w:t>
          </w:r>
          <w:r w:rsidR="009A5549">
            <w:rPr>
              <w:sz w:val="12"/>
            </w:rPr>
            <w:t xml:space="preserve"> Flechtingen</w:t>
          </w:r>
        </w:p>
      </w:tc>
      <w:tc>
        <w:tcPr>
          <w:tcW w:w="1489" w:type="dxa"/>
        </w:tcPr>
        <w:p w14:paraId="0AF141C3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Erxleben</w:t>
          </w:r>
        </w:p>
      </w:tc>
      <w:tc>
        <w:tcPr>
          <w:tcW w:w="1701" w:type="dxa"/>
        </w:tcPr>
        <w:p w14:paraId="6474930E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Calvörde</w:t>
          </w:r>
        </w:p>
      </w:tc>
      <w:tc>
        <w:tcPr>
          <w:tcW w:w="3047" w:type="dxa"/>
        </w:tcPr>
        <w:p w14:paraId="673A6948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B9BA9F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E3EEC8A" w14:textId="77777777" w:rsidR="009A5549" w:rsidRDefault="00F273D5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89" w:type="dxa"/>
        </w:tcPr>
        <w:p w14:paraId="4F055ECC" w14:textId="77777777" w:rsidR="009A5549" w:rsidRDefault="00EC6E94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Breite Straße </w:t>
          </w:r>
          <w:r w:rsidR="009A5549">
            <w:rPr>
              <w:sz w:val="12"/>
            </w:rPr>
            <w:t>2</w:t>
          </w:r>
        </w:p>
      </w:tc>
      <w:tc>
        <w:tcPr>
          <w:tcW w:w="1701" w:type="dxa"/>
        </w:tcPr>
        <w:p w14:paraId="1C128AE8" w14:textId="77777777" w:rsidR="009A5549" w:rsidRDefault="002066CA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0E67B51C" w14:textId="16C674CA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73EA49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5DD37A49" w14:textId="77777777" w:rsidR="009A5549" w:rsidRDefault="009A5549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89" w:type="dxa"/>
        </w:tcPr>
        <w:p w14:paraId="15072667" w14:textId="77777777" w:rsidR="009A5549" w:rsidRDefault="009A5549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701" w:type="dxa"/>
        </w:tcPr>
        <w:p w14:paraId="4E58F5C3" w14:textId="77777777" w:rsidR="009A5549" w:rsidRDefault="002066CA" w:rsidP="00F7336C">
          <w:pPr>
            <w:pStyle w:val="Fuzeile"/>
            <w:rPr>
              <w:sz w:val="12"/>
            </w:rPr>
          </w:pPr>
          <w:r>
            <w:rPr>
              <w:sz w:val="12"/>
            </w:rPr>
            <w:t>39359 Calvörde</w:t>
          </w:r>
        </w:p>
      </w:tc>
      <w:tc>
        <w:tcPr>
          <w:tcW w:w="3047" w:type="dxa"/>
        </w:tcPr>
        <w:p w14:paraId="45D92A75" w14:textId="4B0CC368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18:00 Uhr</w:t>
          </w:r>
        </w:p>
      </w:tc>
    </w:tr>
    <w:tr w:rsidR="009A5549" w14:paraId="680D8357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93C3540" w14:textId="77777777" w:rsidR="009A5549" w:rsidRDefault="00E81857" w:rsidP="006212ED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 xml:space="preserve">Tel.: 039054 </w:t>
          </w:r>
          <w:r w:rsidR="009A5549">
            <w:rPr>
              <w:sz w:val="12"/>
            </w:rPr>
            <w:t>986</w:t>
          </w:r>
          <w:r w:rsidR="00EC6E94">
            <w:rPr>
              <w:sz w:val="12"/>
            </w:rPr>
            <w:t>-0</w:t>
          </w:r>
        </w:p>
      </w:tc>
      <w:tc>
        <w:tcPr>
          <w:tcW w:w="1489" w:type="dxa"/>
        </w:tcPr>
        <w:p w14:paraId="15D3CBA4" w14:textId="77777777" w:rsidR="009A5549" w:rsidRDefault="009A5549" w:rsidP="006212ED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793821ED" w14:textId="77777777" w:rsidR="009A5549" w:rsidRDefault="009A5549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797A68A5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E81857" w14:paraId="049BA32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6974951E" w14:textId="77777777" w:rsidR="00E81857" w:rsidRDefault="00E81857" w:rsidP="00617433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89" w:type="dxa"/>
        </w:tcPr>
        <w:p w14:paraId="38898B0C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0FA81B76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3F323803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E81857" w14:paraId="4E21F0C6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39C4D45E" w14:textId="77777777" w:rsidR="00CD61D1" w:rsidRDefault="00CD61D1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</w:t>
          </w:r>
          <w:r w:rsidR="00F27112">
            <w:rPr>
              <w:sz w:val="12"/>
            </w:rPr>
            <w:t>i</w:t>
          </w:r>
          <w:r>
            <w:rPr>
              <w:sz w:val="12"/>
            </w:rPr>
            <w:t>ngen.de</w:t>
          </w:r>
        </w:p>
      </w:tc>
      <w:tc>
        <w:tcPr>
          <w:tcW w:w="1489" w:type="dxa"/>
        </w:tcPr>
        <w:p w14:paraId="4F13DF62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486D8625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2CC02796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62BB7FC7" w14:textId="77777777" w:rsidR="00CD61D1" w:rsidRDefault="00CD61D1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  <w:tr w:rsidR="00A40854" w14:paraId="034B8370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0AC854AC" w14:textId="77777777" w:rsidR="00A40854" w:rsidRDefault="00A40854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</w:p>
      </w:tc>
      <w:tc>
        <w:tcPr>
          <w:tcW w:w="1489" w:type="dxa"/>
        </w:tcPr>
        <w:p w14:paraId="4264FEB6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378C56BF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1DE8B3EE" w14:textId="77777777" w:rsidR="00A40854" w:rsidRDefault="00A40854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36F8E8FF" w:rsidR="009A5549" w:rsidRPr="009B5C94" w:rsidRDefault="00542786" w:rsidP="00CD61D1">
    <w:pPr>
      <w:pStyle w:val="Fuzeile"/>
      <w:jc w:val="right"/>
      <w:rPr>
        <w:sz w:val="16"/>
      </w:rPr>
    </w:pPr>
    <w:r>
      <w:rPr>
        <w:sz w:val="16"/>
      </w:rPr>
      <w:t xml:space="preserve">  </w:t>
    </w:r>
    <w:r>
      <w:rPr>
        <w:sz w:val="16"/>
      </w:rPr>
      <w:tab/>
      <w:t xml:space="preserve"> </w:t>
    </w:r>
    <w:r w:rsidR="009B5C94" w:rsidRPr="009B5C94">
      <w:rPr>
        <w:sz w:val="16"/>
      </w:rPr>
      <w:t xml:space="preserve">Seite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PAGE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  <w:r w:rsidR="009B5C94" w:rsidRPr="009B5C94">
      <w:rPr>
        <w:sz w:val="16"/>
      </w:rPr>
      <w:t xml:space="preserve"> von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NUMPAGES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D8AEF" w14:textId="77777777" w:rsidR="007E36BE" w:rsidRDefault="007E36BE">
      <w:r>
        <w:separator/>
      </w:r>
    </w:p>
  </w:footnote>
  <w:footnote w:type="continuationSeparator" w:id="0">
    <w:p w14:paraId="46ADC6E5" w14:textId="77777777" w:rsidR="007E36BE" w:rsidRDefault="007E3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648F5" w14:textId="60CBAB64" w:rsidR="00D515B2" w:rsidRDefault="00FB58FA">
    <w:pPr>
      <w:pStyle w:val="Kopfzeile"/>
    </w:pPr>
    <w:r>
      <w:rPr>
        <w:noProof/>
      </w:rPr>
      <w:pict w14:anchorId="007AF6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72297" o:spid="_x0000_s1029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6B330" w14:textId="0855C1B6" w:rsidR="00D515B2" w:rsidRDefault="00FB58FA">
    <w:pPr>
      <w:pStyle w:val="Kopfzeile"/>
    </w:pPr>
    <w:r>
      <w:rPr>
        <w:noProof/>
      </w:rPr>
      <w:pict w14:anchorId="5CF510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72298" o:spid="_x0000_s1030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4330" w14:textId="6064D037" w:rsidR="00EA1AC7" w:rsidRPr="00EA1AC7" w:rsidRDefault="00FB58FA" w:rsidP="00EA1AC7">
    <w:pPr>
      <w:pStyle w:val="Titel"/>
      <w:tabs>
        <w:tab w:val="left" w:pos="284"/>
      </w:tabs>
      <w:spacing w:after="240"/>
      <w:ind w:left="142"/>
      <w:outlineLvl w:val="0"/>
      <w:rPr>
        <w:spacing w:val="6"/>
        <w:szCs w:val="48"/>
      </w:rPr>
    </w:pPr>
    <w:r>
      <w:rPr>
        <w:b w:val="0"/>
        <w:noProof/>
      </w:rPr>
      <w:pict w14:anchorId="1694AD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72296" o:spid="_x0000_s1028" type="#_x0000_t75" style="position:absolute;left:0;text-align:left;margin-left:0;margin-top:0;width:595.2pt;height:841.9pt;z-index:-251654144;mso-position-horizontal:center;mso-position-horizontal-relative:margin;mso-position-vertical:center;mso-position-vertical-relative:margin" o:allowincell="f">
          <v:imagedata r:id="rId1" o:title="Falzstriche"/>
        </v:shape>
      </w:pict>
    </w:r>
    <w:r w:rsidR="00EA1AC7" w:rsidRPr="009E6A98">
      <w:rPr>
        <w:b w:val="0"/>
        <w:noProof/>
      </w:rPr>
      <w:drawing>
        <wp:anchor distT="0" distB="0" distL="114300" distR="114300" simplePos="0" relativeHeight="251660288" behindDoc="0" locked="0" layoutInCell="1" allowOverlap="1" wp14:anchorId="03855FDB" wp14:editId="28589371">
          <wp:simplePos x="0" y="0"/>
          <wp:positionH relativeFrom="column">
            <wp:posOffset>5010404</wp:posOffset>
          </wp:positionH>
          <wp:positionV relativeFrom="paragraph">
            <wp:posOffset>49837</wp:posOffset>
          </wp:positionV>
          <wp:extent cx="1168425" cy="1318054"/>
          <wp:effectExtent l="0" t="0" r="0" b="0"/>
          <wp:wrapNone/>
          <wp:docPr id="967271582" name="Bild 4" descr="Wappen der Gemeinde Bülstrin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271582" name="Bild 4" descr="Wappen der Gemeinde Bülstrin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68425" cy="1318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>
      <w:rPr>
        <w:spacing w:val="6"/>
      </w:rPr>
      <w:t>G</w:t>
    </w:r>
    <w:r w:rsidR="009A5549">
      <w:rPr>
        <w:spacing w:val="6"/>
      </w:rPr>
      <w:t>emeinde</w:t>
    </w:r>
    <w:r w:rsidR="009A5549" w:rsidRPr="0083356A">
      <w:rPr>
        <w:spacing w:val="6"/>
        <w:szCs w:val="48"/>
      </w:rPr>
      <w:t xml:space="preserve"> </w:t>
    </w:r>
    <w:r w:rsidR="00720FC4">
      <w:rPr>
        <w:spacing w:val="6"/>
        <w:szCs w:val="48"/>
      </w:rPr>
      <w:t>Bülstringen</w:t>
    </w:r>
    <w:r w:rsidR="00EA1AC7">
      <w:rPr>
        <w:spacing w:val="6"/>
        <w:szCs w:val="48"/>
      </w:rPr>
      <w:br/>
    </w:r>
    <w:r w:rsidR="00EA1AC7" w:rsidRPr="00EA1AC7">
      <w:rPr>
        <w:b w:val="0"/>
        <w:bCs/>
        <w:sz w:val="22"/>
        <w:szCs w:val="6"/>
      </w:rPr>
      <w:t>Mitgliedsgemeinde der Verbandsgemeinde Flechtingen</w:t>
    </w:r>
  </w:p>
  <w:p w14:paraId="1CD44826" w14:textId="3987C4BF" w:rsidR="007D7DFC" w:rsidRDefault="00F273D5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  <w:r w:rsidRPr="0083356A">
      <w:rPr>
        <w:b w:val="0"/>
        <w:spacing w:val="6"/>
        <w:sz w:val="32"/>
        <w:szCs w:val="32"/>
      </w:rPr>
      <w:t>D</w:t>
    </w:r>
    <w:r w:rsidR="009A5549" w:rsidRPr="0083356A">
      <w:rPr>
        <w:b w:val="0"/>
        <w:spacing w:val="6"/>
        <w:sz w:val="32"/>
        <w:szCs w:val="32"/>
      </w:rPr>
      <w:t>er</w:t>
    </w:r>
    <w:r w:rsidR="009A5549" w:rsidRPr="0083356A">
      <w:rPr>
        <w:spacing w:val="6"/>
        <w:sz w:val="32"/>
        <w:szCs w:val="32"/>
      </w:rPr>
      <w:t xml:space="preserve"> </w:t>
    </w:r>
    <w:r w:rsidR="00EA1AC7" w:rsidRPr="00EA1AC7">
      <w:rPr>
        <w:b w:val="0"/>
        <w:bCs/>
        <w:spacing w:val="6"/>
        <w:sz w:val="32"/>
        <w:szCs w:val="32"/>
      </w:rPr>
      <w:t>B</w:t>
    </w:r>
    <w:r w:rsidR="009A5549" w:rsidRPr="0083356A">
      <w:rPr>
        <w:b w:val="0"/>
        <w:spacing w:val="6"/>
        <w:sz w:val="32"/>
        <w:szCs w:val="32"/>
      </w:rPr>
      <w:t>ürgermeister</w:t>
    </w:r>
    <w:r w:rsidRPr="0083356A">
      <w:rPr>
        <w:sz w:val="32"/>
        <w:szCs w:val="32"/>
      </w:rPr>
      <w:t xml:space="preserve"> </w:t>
    </w:r>
    <w:r w:rsidRPr="0083356A">
      <w:rPr>
        <w:sz w:val="32"/>
        <w:szCs w:val="32"/>
      </w:rPr>
      <w:br/>
    </w:r>
  </w:p>
  <w:p w14:paraId="76196DB1" w14:textId="77777777" w:rsidR="00EA1AC7" w:rsidRDefault="00EA1AC7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</w:p>
  <w:p w14:paraId="668E56D0" w14:textId="189A0572" w:rsidR="00A40854" w:rsidRPr="00582256" w:rsidRDefault="003D7275" w:rsidP="00164B7A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>
      <w:rPr>
        <w:rStyle w:val="Hervorhebung"/>
        <w:i w:val="0"/>
        <w:sz w:val="16"/>
        <w:szCs w:val="16"/>
        <w:u w:val="single"/>
      </w:rPr>
      <w:t>Gemeinde Bülstringen</w:t>
    </w:r>
    <w:r>
      <w:rPr>
        <w:rStyle w:val="Hervorhebung"/>
        <w:i w:val="0"/>
        <w:sz w:val="16"/>
        <w:szCs w:val="16"/>
        <w:u w:val="single"/>
      </w:rPr>
      <w:br/>
    </w:r>
    <w:r w:rsidRPr="00010C1E">
      <w:rPr>
        <w:rStyle w:val="Hervorhebung"/>
        <w:b w:val="0"/>
        <w:bCs/>
        <w:i w:val="0"/>
        <w:sz w:val="16"/>
        <w:szCs w:val="16"/>
        <w:u w:val="single"/>
      </w:rPr>
      <w:t xml:space="preserve">über </w:t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VG Flechtingen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  <w:r w:rsidR="006105F8">
      <w:rPr>
        <w:rStyle w:val="Hervorhebung"/>
        <w:b w:val="0"/>
        <w:i w:val="0"/>
        <w:sz w:val="16"/>
        <w:szCs w:val="16"/>
        <w:u w:val="singl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15B05"/>
    <w:rsid w:val="000178CE"/>
    <w:rsid w:val="00054F3A"/>
    <w:rsid w:val="00071978"/>
    <w:rsid w:val="00074DD5"/>
    <w:rsid w:val="00087208"/>
    <w:rsid w:val="000E5D19"/>
    <w:rsid w:val="000E66D2"/>
    <w:rsid w:val="00115FC6"/>
    <w:rsid w:val="0015048C"/>
    <w:rsid w:val="00164B7A"/>
    <w:rsid w:val="00196A27"/>
    <w:rsid w:val="001D6189"/>
    <w:rsid w:val="001F219A"/>
    <w:rsid w:val="001F544A"/>
    <w:rsid w:val="001F7929"/>
    <w:rsid w:val="0020200B"/>
    <w:rsid w:val="002066CA"/>
    <w:rsid w:val="00207E93"/>
    <w:rsid w:val="00250412"/>
    <w:rsid w:val="00263160"/>
    <w:rsid w:val="0028130C"/>
    <w:rsid w:val="002A09A6"/>
    <w:rsid w:val="002A2BD8"/>
    <w:rsid w:val="002D0A4F"/>
    <w:rsid w:val="002D149F"/>
    <w:rsid w:val="002E3CD9"/>
    <w:rsid w:val="002F17A1"/>
    <w:rsid w:val="00320CC8"/>
    <w:rsid w:val="003301D5"/>
    <w:rsid w:val="00340B56"/>
    <w:rsid w:val="003427B9"/>
    <w:rsid w:val="003752A3"/>
    <w:rsid w:val="00385B76"/>
    <w:rsid w:val="00391D47"/>
    <w:rsid w:val="003B3921"/>
    <w:rsid w:val="003C45EF"/>
    <w:rsid w:val="003D64E7"/>
    <w:rsid w:val="003D7275"/>
    <w:rsid w:val="003E4543"/>
    <w:rsid w:val="003E5496"/>
    <w:rsid w:val="00445521"/>
    <w:rsid w:val="004733BD"/>
    <w:rsid w:val="004A580A"/>
    <w:rsid w:val="004B60C9"/>
    <w:rsid w:val="004D1389"/>
    <w:rsid w:val="004E31A9"/>
    <w:rsid w:val="004F2977"/>
    <w:rsid w:val="00531855"/>
    <w:rsid w:val="00542786"/>
    <w:rsid w:val="005452B2"/>
    <w:rsid w:val="005529EF"/>
    <w:rsid w:val="0056699D"/>
    <w:rsid w:val="00582256"/>
    <w:rsid w:val="00591358"/>
    <w:rsid w:val="00591BDF"/>
    <w:rsid w:val="005E0060"/>
    <w:rsid w:val="005F058C"/>
    <w:rsid w:val="006105F8"/>
    <w:rsid w:val="00610783"/>
    <w:rsid w:val="00617433"/>
    <w:rsid w:val="006212ED"/>
    <w:rsid w:val="0062550D"/>
    <w:rsid w:val="0066025B"/>
    <w:rsid w:val="006619B0"/>
    <w:rsid w:val="00696015"/>
    <w:rsid w:val="00697E55"/>
    <w:rsid w:val="006A7F80"/>
    <w:rsid w:val="006B2497"/>
    <w:rsid w:val="006F2742"/>
    <w:rsid w:val="006F4482"/>
    <w:rsid w:val="00700F66"/>
    <w:rsid w:val="00720FC4"/>
    <w:rsid w:val="00746382"/>
    <w:rsid w:val="00771C96"/>
    <w:rsid w:val="00785634"/>
    <w:rsid w:val="007C1FA6"/>
    <w:rsid w:val="007C7AD7"/>
    <w:rsid w:val="007D7DFC"/>
    <w:rsid w:val="007E36BE"/>
    <w:rsid w:val="007F45B1"/>
    <w:rsid w:val="00802D97"/>
    <w:rsid w:val="0080594E"/>
    <w:rsid w:val="0083356A"/>
    <w:rsid w:val="00854E57"/>
    <w:rsid w:val="00865130"/>
    <w:rsid w:val="008676C9"/>
    <w:rsid w:val="008C09DA"/>
    <w:rsid w:val="008D4850"/>
    <w:rsid w:val="008D64D7"/>
    <w:rsid w:val="008E7A56"/>
    <w:rsid w:val="008F639D"/>
    <w:rsid w:val="00901C6E"/>
    <w:rsid w:val="00950DB6"/>
    <w:rsid w:val="009557EC"/>
    <w:rsid w:val="0096570E"/>
    <w:rsid w:val="00993958"/>
    <w:rsid w:val="009A5549"/>
    <w:rsid w:val="009B5C94"/>
    <w:rsid w:val="009D54A3"/>
    <w:rsid w:val="009D558F"/>
    <w:rsid w:val="009F551E"/>
    <w:rsid w:val="009F6125"/>
    <w:rsid w:val="00A00E68"/>
    <w:rsid w:val="00A31F6A"/>
    <w:rsid w:val="00A40854"/>
    <w:rsid w:val="00A45800"/>
    <w:rsid w:val="00A47F51"/>
    <w:rsid w:val="00A5037D"/>
    <w:rsid w:val="00A87F21"/>
    <w:rsid w:val="00AA51DE"/>
    <w:rsid w:val="00AC6287"/>
    <w:rsid w:val="00B14792"/>
    <w:rsid w:val="00B202ED"/>
    <w:rsid w:val="00B31D18"/>
    <w:rsid w:val="00B57CC0"/>
    <w:rsid w:val="00B801E0"/>
    <w:rsid w:val="00B817CD"/>
    <w:rsid w:val="00B97A6B"/>
    <w:rsid w:val="00BA3BF4"/>
    <w:rsid w:val="00BA4324"/>
    <w:rsid w:val="00BC0A88"/>
    <w:rsid w:val="00BC2262"/>
    <w:rsid w:val="00BF0373"/>
    <w:rsid w:val="00BF63A2"/>
    <w:rsid w:val="00C66889"/>
    <w:rsid w:val="00C7629E"/>
    <w:rsid w:val="00C84518"/>
    <w:rsid w:val="00C85697"/>
    <w:rsid w:val="00C9175A"/>
    <w:rsid w:val="00CB15BF"/>
    <w:rsid w:val="00CC6DC8"/>
    <w:rsid w:val="00CD61D1"/>
    <w:rsid w:val="00CF662D"/>
    <w:rsid w:val="00D347E8"/>
    <w:rsid w:val="00D50CFA"/>
    <w:rsid w:val="00D515B2"/>
    <w:rsid w:val="00D517F0"/>
    <w:rsid w:val="00DD79B0"/>
    <w:rsid w:val="00DF47E7"/>
    <w:rsid w:val="00E01482"/>
    <w:rsid w:val="00E20D2E"/>
    <w:rsid w:val="00E3276B"/>
    <w:rsid w:val="00E439BA"/>
    <w:rsid w:val="00E50E1F"/>
    <w:rsid w:val="00E81857"/>
    <w:rsid w:val="00EA1AC7"/>
    <w:rsid w:val="00EA71F3"/>
    <w:rsid w:val="00EC0DF7"/>
    <w:rsid w:val="00EC6E94"/>
    <w:rsid w:val="00ED2761"/>
    <w:rsid w:val="00EE20EC"/>
    <w:rsid w:val="00F05915"/>
    <w:rsid w:val="00F13707"/>
    <w:rsid w:val="00F27112"/>
    <w:rsid w:val="00F273D5"/>
    <w:rsid w:val="00F7336C"/>
    <w:rsid w:val="00F77B74"/>
    <w:rsid w:val="00F912EA"/>
    <w:rsid w:val="00FB58FA"/>
    <w:rsid w:val="00FC3FBB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  <w:style w:type="character" w:customStyle="1" w:styleId="KopfzeileZchn">
    <w:name w:val="Kopfzeile Zchn"/>
    <w:basedOn w:val="Absatz-Standardschriftart"/>
    <w:link w:val="Kopfzeile"/>
    <w:rsid w:val="006B2497"/>
    <w:rPr>
      <w:rFonts w:ascii="Arial" w:hAnsi="Arial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987F95BD2F94E20AA6EEC58B3285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D5B98D-840A-4A31-9236-3E06400DEF05}"/>
      </w:docPartPr>
      <w:docPartBody>
        <w:p w:rsidR="00056184" w:rsidRDefault="00056184" w:rsidP="00056184">
          <w:pPr>
            <w:pStyle w:val="3987F95BD2F94E20AA6EEC58B3285233"/>
          </w:pPr>
          <w:r w:rsidRPr="008A668C">
            <w:rPr>
              <w:rStyle w:val="Platzhaltertext"/>
            </w:rPr>
            <w:t>Wählen Sie ein Element aus.</w:t>
          </w:r>
        </w:p>
      </w:docPartBody>
    </w:docPart>
    <w:docPart>
      <w:docPartPr>
        <w:name w:val="20410135AF9D47CEAF2A03C45C908E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1C88EA-8B1C-4C71-B6CD-11FB8593CB79}"/>
      </w:docPartPr>
      <w:docPartBody>
        <w:p w:rsidR="003D0B4D" w:rsidRDefault="003D0B4D" w:rsidP="003D0B4D">
          <w:pPr>
            <w:pStyle w:val="20410135AF9D47CEAF2A03C45C908EDB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8ACF02D7FF3D478BBED9DBE3E6D740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F4CFA7-28E7-45B7-8B9D-204DE5BAEAF3}"/>
      </w:docPartPr>
      <w:docPartBody>
        <w:p w:rsidR="003D0B4D" w:rsidRDefault="003D0B4D" w:rsidP="003D0B4D">
          <w:pPr>
            <w:pStyle w:val="8ACF02D7FF3D478BBED9DBE3E6D740A5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84"/>
    <w:rsid w:val="00056184"/>
    <w:rsid w:val="001F7929"/>
    <w:rsid w:val="003D0B4D"/>
    <w:rsid w:val="005E0060"/>
    <w:rsid w:val="007C1FA6"/>
    <w:rsid w:val="00A31F6A"/>
    <w:rsid w:val="00DF47E7"/>
    <w:rsid w:val="00FA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6184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D0B4D"/>
    <w:rPr>
      <w:color w:val="808080"/>
    </w:rPr>
  </w:style>
  <w:style w:type="paragraph" w:customStyle="1" w:styleId="3987F95BD2F94E20AA6EEC58B3285233">
    <w:name w:val="3987F95BD2F94E20AA6EEC58B3285233"/>
    <w:rsid w:val="00056184"/>
  </w:style>
  <w:style w:type="paragraph" w:customStyle="1" w:styleId="20410135AF9D47CEAF2A03C45C908EDB">
    <w:name w:val="20410135AF9D47CEAF2A03C45C908EDB"/>
    <w:rsid w:val="003D0B4D"/>
  </w:style>
  <w:style w:type="paragraph" w:customStyle="1" w:styleId="8ACF02D7FF3D478BBED9DBE3E6D740A5">
    <w:name w:val="8ACF02D7FF3D478BBED9DBE3E6D740A5"/>
    <w:rsid w:val="003D0B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2025-10-23-Briefkopf MG Bülstringen</Template>
  <TotalTime>0</TotalTime>
  <Pages>1</Pages>
  <Words>63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Verwaltungsgemeinschaft Weferlingen</vt:lpstr>
    </vt:vector>
  </TitlesOfParts>
  <Company>Fritz &amp; Voß GbR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Autor eintragen</dc:creator>
  <cp:lastModifiedBy>Mareike Pfeiffer</cp:lastModifiedBy>
  <cp:revision>5</cp:revision>
  <cp:lastPrinted>2024-05-22T11:01:00Z</cp:lastPrinted>
  <dcterms:created xsi:type="dcterms:W3CDTF">2025-10-23T09:06:00Z</dcterms:created>
  <dcterms:modified xsi:type="dcterms:W3CDTF">2026-02-13T07:44:00Z</dcterms:modified>
</cp:coreProperties>
</file>